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716" w:rsidRPr="00DA1641" w:rsidRDefault="00AC7716" w:rsidP="00B122FA">
      <w:pPr>
        <w:pStyle w:val="NoSpacing"/>
        <w:rPr>
          <w:sz w:val="24"/>
          <w:szCs w:val="24"/>
        </w:rPr>
      </w:pPr>
      <w:r>
        <w:rPr>
          <w:noProof/>
        </w:rPr>
        <w:pict>
          <v:rect id="Rectangle 7" o:spid="_x0000_s1027" style="position:absolute;left:0;text-align:left;margin-left:39.75pt;margin-top:-20.2pt;width:7.15pt;height:883.1pt;z-index:251614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" o:allowincell="f" strokecolor="#622423">
            <w10:wrap anchorx="page" anchory="page"/>
          </v:rect>
        </w:pict>
      </w:r>
      <w:r>
        <w:rPr>
          <w:noProof/>
        </w:rPr>
        <w:pict>
          <v:rect id="Rectangle 6" o:spid="_x0000_s1028" style="position:absolute;left:0;text-align:left;margin-left:571pt;margin-top:-20.2pt;width:7.15pt;height:883.1pt;z-index:251613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" o:allowincell="f" strokecolor="#622423">
            <w10:wrap anchorx="page" anchory="page"/>
          </v:rect>
        </w:pict>
      </w:r>
    </w:p>
    <w:p w:rsidR="00AC7716" w:rsidRPr="00DA1641" w:rsidRDefault="00AC7716" w:rsidP="00B122FA">
      <w:pPr>
        <w:pStyle w:val="NoSpacing"/>
        <w:rPr>
          <w:sz w:val="24"/>
          <w:szCs w:val="24"/>
        </w:rPr>
      </w:pPr>
    </w:p>
    <w:p w:rsidR="00AC7716" w:rsidRPr="00DA1641" w:rsidRDefault="00AC7716" w:rsidP="00B122FA">
      <w:pPr>
        <w:pStyle w:val="NoSpacing"/>
        <w:rPr>
          <w:sz w:val="24"/>
          <w:szCs w:val="24"/>
        </w:rPr>
      </w:pPr>
    </w:p>
    <w:p w:rsidR="00AC7716" w:rsidRPr="00DA1641" w:rsidRDefault="00AC7716" w:rsidP="00B122FA">
      <w:pPr>
        <w:pStyle w:val="NoSpacing"/>
        <w:rPr>
          <w:b/>
          <w:sz w:val="24"/>
          <w:szCs w:val="24"/>
        </w:rPr>
      </w:pPr>
    </w:p>
    <w:p w:rsidR="00AC7716" w:rsidRPr="00DA1641" w:rsidRDefault="00AC7716" w:rsidP="00B122FA">
      <w:pPr>
        <w:pStyle w:val="NoSpacing"/>
        <w:rPr>
          <w:b/>
          <w:sz w:val="24"/>
          <w:szCs w:val="24"/>
        </w:rPr>
      </w:pPr>
    </w:p>
    <w:p w:rsidR="00AC7716" w:rsidRPr="00DA1641" w:rsidRDefault="00AC7716" w:rsidP="00B122FA">
      <w:pPr>
        <w:pStyle w:val="NoSpacing"/>
        <w:rPr>
          <w:b/>
          <w:sz w:val="48"/>
          <w:szCs w:val="48"/>
        </w:rPr>
      </w:pPr>
    </w:p>
    <w:p w:rsidR="00AC7716" w:rsidRPr="00DA1641" w:rsidRDefault="00AC7716" w:rsidP="00B122FA">
      <w:pPr>
        <w:pStyle w:val="NoSpacing"/>
        <w:rPr>
          <w:b/>
          <w:sz w:val="48"/>
          <w:szCs w:val="48"/>
        </w:rPr>
      </w:pPr>
      <w:r>
        <w:rPr>
          <w:b/>
          <w:sz w:val="48"/>
          <w:szCs w:val="48"/>
        </w:rPr>
        <w:t>Планирование</w:t>
      </w:r>
    </w:p>
    <w:p w:rsidR="00AC7716" w:rsidRPr="00DA1641" w:rsidRDefault="00AC7716" w:rsidP="00B122FA">
      <w:pPr>
        <w:pStyle w:val="NoSpacing"/>
        <w:rPr>
          <w:sz w:val="48"/>
          <w:szCs w:val="48"/>
        </w:rPr>
      </w:pPr>
    </w:p>
    <w:p w:rsidR="00AC7716" w:rsidRPr="00DA1641" w:rsidRDefault="00AC7716" w:rsidP="00B122FA">
      <w:pPr>
        <w:pStyle w:val="NoSpacing"/>
        <w:rPr>
          <w:sz w:val="24"/>
          <w:szCs w:val="24"/>
        </w:rPr>
      </w:pPr>
    </w:p>
    <w:p w:rsidR="00AC7716" w:rsidRPr="00DA1641" w:rsidRDefault="00AC7716" w:rsidP="00B122FA">
      <w:pPr>
        <w:pStyle w:val="NoSpacing"/>
        <w:rPr>
          <w:sz w:val="24"/>
          <w:szCs w:val="24"/>
        </w:rPr>
      </w:pPr>
    </w:p>
    <w:p w:rsidR="00AC7716" w:rsidRPr="00DA1641" w:rsidRDefault="00AC7716" w:rsidP="00B122FA">
      <w:pPr>
        <w:pStyle w:val="NoSpacing"/>
        <w:rPr>
          <w:sz w:val="24"/>
          <w:szCs w:val="24"/>
        </w:rPr>
      </w:pPr>
    </w:p>
    <w:p w:rsidR="00AC7716" w:rsidRPr="00DA1641" w:rsidRDefault="00AC7716" w:rsidP="00B122FA">
      <w:pPr>
        <w:pStyle w:val="NoSpacing"/>
        <w:rPr>
          <w:sz w:val="24"/>
          <w:szCs w:val="24"/>
        </w:rPr>
      </w:pPr>
    </w:p>
    <w:p w:rsidR="00AC7716" w:rsidRPr="00DA1641" w:rsidRDefault="00AC7716" w:rsidP="00B122FA">
      <w:pPr>
        <w:pStyle w:val="NoSpacing"/>
        <w:rPr>
          <w:sz w:val="24"/>
          <w:szCs w:val="24"/>
        </w:rPr>
      </w:pPr>
    </w:p>
    <w:p w:rsidR="00AC7716" w:rsidRPr="00DA1641" w:rsidRDefault="00AC7716" w:rsidP="00B122FA">
      <w:pPr>
        <w:pStyle w:val="NoSpacing"/>
        <w:rPr>
          <w:sz w:val="24"/>
          <w:szCs w:val="24"/>
        </w:rPr>
      </w:pPr>
    </w:p>
    <w:p w:rsidR="00AC7716" w:rsidRPr="00DA1641" w:rsidRDefault="00AC7716" w:rsidP="00B122FA">
      <w:pPr>
        <w:pStyle w:val="NoSpacing"/>
        <w:rPr>
          <w:sz w:val="24"/>
          <w:szCs w:val="24"/>
        </w:rPr>
      </w:pPr>
    </w:p>
    <w:p w:rsidR="00AC7716" w:rsidRPr="00DA1641" w:rsidRDefault="00AC7716" w:rsidP="00B122FA">
      <w:pPr>
        <w:pStyle w:val="NoSpacing"/>
        <w:rPr>
          <w:sz w:val="24"/>
          <w:szCs w:val="24"/>
        </w:rPr>
      </w:pPr>
    </w:p>
    <w:p w:rsidR="00AC7716" w:rsidRPr="00DA1641" w:rsidRDefault="00AC7716" w:rsidP="00B122FA">
      <w:pPr>
        <w:pStyle w:val="NoSpacing"/>
        <w:rPr>
          <w:sz w:val="24"/>
          <w:szCs w:val="24"/>
        </w:rPr>
      </w:pPr>
    </w:p>
    <w:p w:rsidR="00AC7716" w:rsidRPr="00DA1641" w:rsidRDefault="00AC7716" w:rsidP="00B122FA">
      <w:pPr>
        <w:pStyle w:val="NoSpacing"/>
        <w:rPr>
          <w:sz w:val="24"/>
          <w:szCs w:val="24"/>
        </w:rPr>
      </w:pPr>
    </w:p>
    <w:p w:rsidR="00AC7716" w:rsidRPr="00DA1641" w:rsidRDefault="00AC7716" w:rsidP="00B122FA">
      <w:pPr>
        <w:pStyle w:val="NoSpacing"/>
        <w:rPr>
          <w:sz w:val="24"/>
          <w:szCs w:val="24"/>
        </w:rPr>
      </w:pPr>
    </w:p>
    <w:p w:rsidR="00AC7716" w:rsidRPr="00DA1641" w:rsidRDefault="00AC7716" w:rsidP="00B122FA">
      <w:pPr>
        <w:pStyle w:val="NoSpacing"/>
        <w:rPr>
          <w:sz w:val="24"/>
          <w:szCs w:val="24"/>
        </w:rPr>
      </w:pPr>
    </w:p>
    <w:p w:rsidR="00AC7716" w:rsidRPr="00DA1641" w:rsidRDefault="00AC7716" w:rsidP="00B122FA">
      <w:pPr>
        <w:pStyle w:val="NoSpacing"/>
        <w:rPr>
          <w:sz w:val="24"/>
          <w:szCs w:val="24"/>
        </w:rPr>
      </w:pPr>
    </w:p>
    <w:p w:rsidR="00AC7716" w:rsidRPr="00DA1641" w:rsidRDefault="00AC7716" w:rsidP="00B122FA">
      <w:pPr>
        <w:pStyle w:val="NoSpacing"/>
        <w:rPr>
          <w:sz w:val="24"/>
          <w:szCs w:val="24"/>
        </w:rPr>
      </w:pPr>
    </w:p>
    <w:p w:rsidR="00AC7716" w:rsidRPr="00DA1641" w:rsidRDefault="00AC7716" w:rsidP="00B122FA">
      <w:pPr>
        <w:pStyle w:val="NoSpacing"/>
        <w:rPr>
          <w:sz w:val="24"/>
          <w:szCs w:val="24"/>
        </w:rPr>
      </w:pPr>
    </w:p>
    <w:p w:rsidR="00AC7716" w:rsidRPr="00DA1641" w:rsidRDefault="00AC7716" w:rsidP="00B122FA">
      <w:pPr>
        <w:pStyle w:val="NoSpacing"/>
        <w:rPr>
          <w:sz w:val="24"/>
          <w:szCs w:val="24"/>
        </w:rPr>
      </w:pPr>
    </w:p>
    <w:p w:rsidR="00AC7716" w:rsidRPr="00DA1641" w:rsidRDefault="00AC7716" w:rsidP="00B122FA">
      <w:pPr>
        <w:pStyle w:val="NoSpacing"/>
        <w:rPr>
          <w:sz w:val="24"/>
          <w:szCs w:val="24"/>
        </w:rPr>
      </w:pPr>
    </w:p>
    <w:p w:rsidR="00AC7716" w:rsidRPr="00DA1641" w:rsidRDefault="00AC7716" w:rsidP="00B122FA">
      <w:pPr>
        <w:pStyle w:val="NoSpacing"/>
        <w:rPr>
          <w:sz w:val="24"/>
          <w:szCs w:val="24"/>
        </w:rPr>
      </w:pPr>
    </w:p>
    <w:p w:rsidR="00AC7716" w:rsidRPr="00DA1641" w:rsidRDefault="00AC7716" w:rsidP="00B122FA">
      <w:pPr>
        <w:pStyle w:val="NoSpacing"/>
        <w:rPr>
          <w:sz w:val="24"/>
          <w:szCs w:val="24"/>
        </w:rPr>
      </w:pPr>
    </w:p>
    <w:p w:rsidR="00AC7716" w:rsidRPr="00DA1641" w:rsidRDefault="00AC7716" w:rsidP="00B122FA">
      <w:pPr>
        <w:pStyle w:val="NoSpacing"/>
        <w:rPr>
          <w:sz w:val="24"/>
          <w:szCs w:val="24"/>
        </w:rPr>
      </w:pPr>
    </w:p>
    <w:p w:rsidR="00AC7716" w:rsidRPr="00DA1641" w:rsidRDefault="00AC7716" w:rsidP="00B122FA">
      <w:pPr>
        <w:pStyle w:val="NoSpacing"/>
        <w:rPr>
          <w:sz w:val="24"/>
          <w:szCs w:val="24"/>
        </w:rPr>
      </w:pPr>
    </w:p>
    <w:p w:rsidR="00AC7716" w:rsidRPr="00DA1641" w:rsidRDefault="00AC7716" w:rsidP="00B122FA">
      <w:pPr>
        <w:pStyle w:val="NoSpacing"/>
        <w:rPr>
          <w:sz w:val="24"/>
          <w:szCs w:val="24"/>
        </w:rPr>
      </w:pPr>
    </w:p>
    <w:p w:rsidR="00AC7716" w:rsidRDefault="00AC7716" w:rsidP="00B122FA">
      <w:pPr>
        <w:pStyle w:val="NoSpacing"/>
        <w:rPr>
          <w:sz w:val="24"/>
          <w:szCs w:val="24"/>
        </w:rPr>
      </w:pPr>
    </w:p>
    <w:p w:rsidR="00AC7716" w:rsidRDefault="00AC7716" w:rsidP="00B122FA">
      <w:pPr>
        <w:pStyle w:val="NoSpacing"/>
        <w:rPr>
          <w:sz w:val="24"/>
          <w:szCs w:val="24"/>
        </w:rPr>
      </w:pPr>
    </w:p>
    <w:p w:rsidR="00AC7716" w:rsidRDefault="00AC7716" w:rsidP="00B122FA">
      <w:pPr>
        <w:pStyle w:val="NoSpacing"/>
        <w:rPr>
          <w:sz w:val="24"/>
          <w:szCs w:val="24"/>
        </w:rPr>
      </w:pPr>
    </w:p>
    <w:p w:rsidR="00AC7716" w:rsidRDefault="00AC7716" w:rsidP="00B122FA">
      <w:pPr>
        <w:pStyle w:val="NoSpacing"/>
        <w:rPr>
          <w:sz w:val="24"/>
          <w:szCs w:val="24"/>
        </w:rPr>
      </w:pPr>
    </w:p>
    <w:p w:rsidR="00AC7716" w:rsidRDefault="00AC7716" w:rsidP="00B122FA">
      <w:pPr>
        <w:pStyle w:val="NoSpacing"/>
        <w:rPr>
          <w:sz w:val="24"/>
          <w:szCs w:val="24"/>
        </w:rPr>
      </w:pPr>
    </w:p>
    <w:p w:rsidR="00AC7716" w:rsidRDefault="00AC7716" w:rsidP="00B122FA">
      <w:pPr>
        <w:pStyle w:val="NoSpacing"/>
        <w:rPr>
          <w:sz w:val="24"/>
          <w:szCs w:val="24"/>
        </w:rPr>
      </w:pPr>
    </w:p>
    <w:p w:rsidR="00AC7716" w:rsidRDefault="00AC7716" w:rsidP="00B122FA">
      <w:pPr>
        <w:pStyle w:val="NoSpacing"/>
        <w:rPr>
          <w:sz w:val="24"/>
          <w:szCs w:val="24"/>
        </w:rPr>
      </w:pPr>
    </w:p>
    <w:p w:rsidR="00AC7716" w:rsidRDefault="00AC7716" w:rsidP="00B122FA">
      <w:pPr>
        <w:pStyle w:val="NoSpacing"/>
        <w:rPr>
          <w:sz w:val="24"/>
          <w:szCs w:val="24"/>
        </w:rPr>
      </w:pPr>
    </w:p>
    <w:p w:rsidR="00AC7716" w:rsidRDefault="00AC7716" w:rsidP="00B122FA">
      <w:pPr>
        <w:pStyle w:val="NoSpacing"/>
        <w:rPr>
          <w:sz w:val="24"/>
          <w:szCs w:val="24"/>
        </w:rPr>
      </w:pPr>
    </w:p>
    <w:p w:rsidR="00AC7716" w:rsidRDefault="00AC7716" w:rsidP="00B122FA">
      <w:pPr>
        <w:pStyle w:val="NoSpacing"/>
        <w:rPr>
          <w:sz w:val="24"/>
          <w:szCs w:val="24"/>
        </w:rPr>
      </w:pPr>
    </w:p>
    <w:p w:rsidR="00AC7716" w:rsidRDefault="00AC7716" w:rsidP="00B122FA">
      <w:pPr>
        <w:pStyle w:val="NoSpacing"/>
        <w:rPr>
          <w:sz w:val="24"/>
          <w:szCs w:val="24"/>
        </w:rPr>
      </w:pPr>
    </w:p>
    <w:p w:rsidR="00AC7716" w:rsidRDefault="00AC7716" w:rsidP="00B122FA">
      <w:pPr>
        <w:pStyle w:val="NoSpacing"/>
        <w:rPr>
          <w:sz w:val="24"/>
          <w:szCs w:val="24"/>
        </w:rPr>
      </w:pPr>
    </w:p>
    <w:p w:rsidR="00AC7716" w:rsidRDefault="00AC7716" w:rsidP="00B122FA">
      <w:pPr>
        <w:pStyle w:val="NoSpacing"/>
        <w:rPr>
          <w:sz w:val="24"/>
          <w:szCs w:val="24"/>
        </w:rPr>
      </w:pPr>
    </w:p>
    <w:p w:rsidR="00AC7716" w:rsidRPr="00DA1641" w:rsidRDefault="00AC7716" w:rsidP="00B122FA">
      <w:pPr>
        <w:pStyle w:val="NoSpacing"/>
        <w:rPr>
          <w:sz w:val="24"/>
          <w:szCs w:val="24"/>
        </w:rPr>
      </w:pPr>
    </w:p>
    <w:p w:rsidR="00AC7716" w:rsidRPr="00DA1641" w:rsidRDefault="00AC7716" w:rsidP="00B122FA">
      <w:pPr>
        <w:pStyle w:val="NoSpacing"/>
        <w:rPr>
          <w:sz w:val="24"/>
          <w:szCs w:val="24"/>
        </w:rPr>
      </w:pPr>
    </w:p>
    <w:p w:rsidR="00AC7716" w:rsidRPr="00DA1641" w:rsidRDefault="00AC7716" w:rsidP="00B122FA">
      <w:pPr>
        <w:pStyle w:val="NoSpacing"/>
        <w:rPr>
          <w:sz w:val="24"/>
          <w:szCs w:val="24"/>
        </w:rPr>
      </w:pPr>
    </w:p>
    <w:p w:rsidR="00AC7716" w:rsidRPr="00DA1641" w:rsidRDefault="00AC7716" w:rsidP="00B122F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09.10.14</w:t>
      </w:r>
      <w:r w:rsidRPr="00DA1641">
        <w:rPr>
          <w:sz w:val="24"/>
          <w:szCs w:val="24"/>
        </w:rPr>
        <w:t>г</w:t>
      </w:r>
    </w:p>
    <w:p w:rsidR="00AC7716" w:rsidRPr="00DA1641" w:rsidRDefault="00AC7716" w:rsidP="00B122FA">
      <w:pPr>
        <w:pStyle w:val="NoSpacing"/>
        <w:rPr>
          <w:sz w:val="24"/>
          <w:szCs w:val="24"/>
        </w:rPr>
      </w:pPr>
      <w:r w:rsidRPr="00DA1641">
        <w:rPr>
          <w:sz w:val="24"/>
          <w:szCs w:val="24"/>
        </w:rPr>
        <w:t>«БФТ»</w:t>
      </w:r>
      <w:r w:rsidRPr="00DA1641">
        <w:rPr>
          <w:sz w:val="24"/>
          <w:szCs w:val="24"/>
        </w:rPr>
        <w:br w:type="page"/>
      </w:r>
    </w:p>
    <w:p w:rsidR="00AC7716" w:rsidRPr="00DA1641" w:rsidRDefault="00AC7716" w:rsidP="00B122FA">
      <w:pPr>
        <w:pStyle w:val="TOCHeading"/>
        <w:rPr>
          <w:sz w:val="24"/>
          <w:szCs w:val="24"/>
        </w:rPr>
      </w:pPr>
      <w:r w:rsidRPr="00DA1641">
        <w:rPr>
          <w:sz w:val="24"/>
          <w:szCs w:val="24"/>
        </w:rPr>
        <w:t>Оглавление</w:t>
      </w:r>
    </w:p>
    <w:p w:rsidR="00AC7716" w:rsidRDefault="00AC7716">
      <w:pPr>
        <w:pStyle w:val="TOC1"/>
        <w:rPr>
          <w:rFonts w:ascii="Calibri" w:hAnsi="Calibri"/>
          <w:noProof w:val="0"/>
          <w:color w:val="auto"/>
        </w:rPr>
      </w:pPr>
      <w:r w:rsidRPr="00DA1641">
        <w:rPr>
          <w:noProof w:val="0"/>
          <w:color w:val="auto"/>
          <w:sz w:val="24"/>
          <w:szCs w:val="24"/>
        </w:rPr>
        <w:fldChar w:fldCharType="begin"/>
      </w:r>
      <w:r w:rsidRPr="00DA1641">
        <w:rPr>
          <w:noProof w:val="0"/>
          <w:color w:val="auto"/>
          <w:sz w:val="24"/>
          <w:szCs w:val="24"/>
        </w:rPr>
        <w:instrText xml:space="preserve"> TOC \o "1-3" \h \z \u </w:instrText>
      </w:r>
      <w:r w:rsidRPr="00DA1641">
        <w:rPr>
          <w:noProof w:val="0"/>
          <w:color w:val="auto"/>
          <w:sz w:val="24"/>
          <w:szCs w:val="24"/>
        </w:rPr>
        <w:fldChar w:fldCharType="separate"/>
      </w:r>
      <w:hyperlink w:anchor="_Toc400726720" w:history="1">
        <w:r w:rsidRPr="00A43781">
          <w:rPr>
            <w:rStyle w:val="Hyperlink"/>
          </w:rPr>
          <w:t>1.</w:t>
        </w:r>
        <w:r>
          <w:rPr>
            <w:rFonts w:ascii="Calibri" w:hAnsi="Calibri"/>
            <w:noProof w:val="0"/>
            <w:color w:val="auto"/>
          </w:rPr>
          <w:tab/>
        </w:r>
        <w:r w:rsidRPr="00A43781">
          <w:rPr>
            <w:rStyle w:val="Hyperlink"/>
          </w:rPr>
          <w:t>Список используемых сокращений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_Toc400726720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AC7716" w:rsidRDefault="00AC7716">
      <w:pPr>
        <w:pStyle w:val="TOC1"/>
        <w:rPr>
          <w:rFonts w:ascii="Calibri" w:hAnsi="Calibri"/>
          <w:noProof w:val="0"/>
          <w:color w:val="auto"/>
        </w:rPr>
      </w:pPr>
      <w:hyperlink w:anchor="_Toc400726721" w:history="1">
        <w:r w:rsidRPr="00A43781">
          <w:rPr>
            <w:rStyle w:val="Hyperlink"/>
          </w:rPr>
          <w:t>2.</w:t>
        </w:r>
        <w:r>
          <w:rPr>
            <w:rFonts w:ascii="Calibri" w:hAnsi="Calibri"/>
            <w:noProof w:val="0"/>
            <w:color w:val="auto"/>
          </w:rPr>
          <w:tab/>
        </w:r>
        <w:r w:rsidRPr="00A43781">
          <w:rPr>
            <w:rStyle w:val="Hyperlink"/>
          </w:rPr>
          <w:t>Общая информация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_Toc400726721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AC7716" w:rsidRDefault="00AC7716">
      <w:pPr>
        <w:pStyle w:val="TOC1"/>
        <w:rPr>
          <w:rFonts w:ascii="Calibri" w:hAnsi="Calibri"/>
          <w:noProof w:val="0"/>
          <w:color w:val="auto"/>
        </w:rPr>
      </w:pPr>
      <w:hyperlink w:anchor="_Toc400726722" w:history="1">
        <w:r w:rsidRPr="00A43781">
          <w:rPr>
            <w:rStyle w:val="Hyperlink"/>
            <w:b/>
          </w:rPr>
          <w:t>3.</w:t>
        </w:r>
        <w:r>
          <w:rPr>
            <w:rFonts w:ascii="Calibri" w:hAnsi="Calibri"/>
            <w:noProof w:val="0"/>
            <w:color w:val="auto"/>
          </w:rPr>
          <w:tab/>
        </w:r>
        <w:r w:rsidRPr="00A43781">
          <w:rPr>
            <w:rStyle w:val="Hyperlink"/>
            <w:b/>
          </w:rPr>
          <w:t>Формирование планов закупок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_Toc400726722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AC7716" w:rsidRDefault="00AC7716">
      <w:pPr>
        <w:pStyle w:val="TOC1"/>
        <w:tabs>
          <w:tab w:val="left" w:pos="660"/>
        </w:tabs>
        <w:rPr>
          <w:rFonts w:ascii="Calibri" w:hAnsi="Calibri"/>
          <w:noProof w:val="0"/>
          <w:color w:val="auto"/>
        </w:rPr>
      </w:pPr>
      <w:hyperlink w:anchor="_Toc400726723" w:history="1">
        <w:r w:rsidRPr="00A43781">
          <w:rPr>
            <w:rStyle w:val="Hyperlink"/>
            <w:b/>
          </w:rPr>
          <w:t>3.1.</w:t>
        </w:r>
        <w:r>
          <w:rPr>
            <w:rFonts w:ascii="Calibri" w:hAnsi="Calibri"/>
            <w:noProof w:val="0"/>
            <w:color w:val="auto"/>
          </w:rPr>
          <w:tab/>
        </w:r>
        <w:r w:rsidRPr="00A43781">
          <w:rPr>
            <w:rStyle w:val="Hyperlink"/>
            <w:b/>
          </w:rPr>
          <w:t>Создание плана закупок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_Toc400726723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AC7716" w:rsidRDefault="00AC7716">
      <w:pPr>
        <w:pStyle w:val="TOC1"/>
        <w:tabs>
          <w:tab w:val="left" w:pos="660"/>
        </w:tabs>
        <w:rPr>
          <w:rFonts w:ascii="Calibri" w:hAnsi="Calibri"/>
          <w:noProof w:val="0"/>
          <w:color w:val="auto"/>
        </w:rPr>
      </w:pPr>
      <w:hyperlink w:anchor="_Toc400726724" w:history="1">
        <w:r w:rsidRPr="00A43781">
          <w:rPr>
            <w:rStyle w:val="Hyperlink"/>
          </w:rPr>
          <w:t>3.2.</w:t>
        </w:r>
        <w:r>
          <w:rPr>
            <w:rFonts w:ascii="Calibri" w:hAnsi="Calibri"/>
            <w:noProof w:val="0"/>
            <w:color w:val="auto"/>
          </w:rPr>
          <w:tab/>
        </w:r>
        <w:r w:rsidRPr="00A43781">
          <w:rPr>
            <w:rStyle w:val="Hyperlink"/>
          </w:rPr>
          <w:t>Вкладка «Общая  информация»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_Toc400726724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AC7716" w:rsidRDefault="00AC7716">
      <w:pPr>
        <w:pStyle w:val="TOC1"/>
        <w:tabs>
          <w:tab w:val="left" w:pos="660"/>
        </w:tabs>
        <w:rPr>
          <w:rFonts w:ascii="Calibri" w:hAnsi="Calibri"/>
          <w:noProof w:val="0"/>
          <w:color w:val="auto"/>
        </w:rPr>
      </w:pPr>
      <w:hyperlink w:anchor="_Toc400726725" w:history="1">
        <w:r w:rsidRPr="00A43781">
          <w:rPr>
            <w:rStyle w:val="Hyperlink"/>
          </w:rPr>
          <w:t>3.3.</w:t>
        </w:r>
        <w:r>
          <w:rPr>
            <w:rFonts w:ascii="Calibri" w:hAnsi="Calibri"/>
            <w:noProof w:val="0"/>
            <w:color w:val="auto"/>
          </w:rPr>
          <w:tab/>
        </w:r>
        <w:r w:rsidRPr="00A43781">
          <w:rPr>
            <w:rStyle w:val="Hyperlink"/>
          </w:rPr>
          <w:t>1.2.Вкладка «закупки»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_Toc400726725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AC7716" w:rsidRDefault="00AC7716">
      <w:pPr>
        <w:pStyle w:val="TOC2"/>
        <w:tabs>
          <w:tab w:val="left" w:pos="1540"/>
          <w:tab w:val="right" w:leader="dot" w:pos="9346"/>
        </w:tabs>
        <w:rPr>
          <w:noProof/>
          <w:lang w:eastAsia="ru-RU"/>
        </w:rPr>
      </w:pPr>
      <w:hyperlink w:anchor="_Toc400726726" w:history="1">
        <w:r w:rsidRPr="00A43781">
          <w:rPr>
            <w:rStyle w:val="Hyperlink"/>
            <w:noProof/>
          </w:rPr>
          <w:t>1.2.1.</w:t>
        </w:r>
        <w:r>
          <w:rPr>
            <w:noProof/>
            <w:lang w:eastAsia="ru-RU"/>
          </w:rPr>
          <w:tab/>
        </w:r>
        <w:r w:rsidRPr="00A43781">
          <w:rPr>
            <w:rStyle w:val="Hyperlink"/>
            <w:noProof/>
          </w:rPr>
          <w:t>создание закупки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_Toc400726726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C7716" w:rsidRDefault="00AC7716">
      <w:pPr>
        <w:pStyle w:val="TOC2"/>
        <w:tabs>
          <w:tab w:val="left" w:pos="1540"/>
          <w:tab w:val="right" w:leader="dot" w:pos="9346"/>
        </w:tabs>
        <w:rPr>
          <w:noProof/>
          <w:lang w:eastAsia="ru-RU"/>
        </w:rPr>
      </w:pPr>
      <w:hyperlink w:anchor="_Toc400726727" w:history="1">
        <w:r w:rsidRPr="00A43781">
          <w:rPr>
            <w:rStyle w:val="Hyperlink"/>
            <w:bCs/>
            <w:noProof/>
            <w:spacing w:val="5"/>
          </w:rPr>
          <w:t>1.2.2.</w:t>
        </w:r>
        <w:r>
          <w:rPr>
            <w:noProof/>
            <w:lang w:eastAsia="ru-RU"/>
          </w:rPr>
          <w:tab/>
        </w:r>
        <w:r w:rsidRPr="00A43781">
          <w:rPr>
            <w:rStyle w:val="Hyperlink"/>
            <w:bCs/>
            <w:noProof/>
            <w:spacing w:val="5"/>
          </w:rPr>
          <w:t>вкладка обьект закупки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_Toc400726727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C7716" w:rsidRDefault="00AC7716">
      <w:pPr>
        <w:pStyle w:val="TOC2"/>
        <w:tabs>
          <w:tab w:val="left" w:pos="1540"/>
          <w:tab w:val="right" w:leader="dot" w:pos="9346"/>
        </w:tabs>
        <w:rPr>
          <w:noProof/>
          <w:lang w:eastAsia="ru-RU"/>
        </w:rPr>
      </w:pPr>
      <w:hyperlink w:anchor="_Toc400726728" w:history="1">
        <w:r w:rsidRPr="00A43781">
          <w:rPr>
            <w:rStyle w:val="Hyperlink"/>
            <w:bCs/>
            <w:noProof/>
            <w:spacing w:val="5"/>
          </w:rPr>
          <w:t>1.2.3</w:t>
        </w:r>
        <w:r>
          <w:rPr>
            <w:noProof/>
            <w:lang w:eastAsia="ru-RU"/>
          </w:rPr>
          <w:tab/>
        </w:r>
        <w:r w:rsidRPr="00A43781">
          <w:rPr>
            <w:rStyle w:val="Hyperlink"/>
            <w:bCs/>
            <w:noProof/>
            <w:spacing w:val="5"/>
          </w:rPr>
          <w:t>вкладка «Общие сведения о закупке»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_Toc400726728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C7716" w:rsidRDefault="00AC7716">
      <w:pPr>
        <w:pStyle w:val="TOC2"/>
        <w:tabs>
          <w:tab w:val="right" w:leader="dot" w:pos="9346"/>
        </w:tabs>
        <w:rPr>
          <w:noProof/>
          <w:lang w:eastAsia="ru-RU"/>
        </w:rPr>
      </w:pPr>
      <w:hyperlink w:anchor="_Toc400726729" w:history="1">
        <w:r w:rsidRPr="00A43781">
          <w:rPr>
            <w:rStyle w:val="Hyperlink"/>
            <w:noProof/>
          </w:rPr>
          <w:t>1.2.4 Вкладка «изменения»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_Toc400726729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C7716" w:rsidRDefault="00AC7716">
      <w:pPr>
        <w:pStyle w:val="TOC1"/>
        <w:tabs>
          <w:tab w:val="left" w:pos="660"/>
        </w:tabs>
        <w:rPr>
          <w:rFonts w:ascii="Calibri" w:hAnsi="Calibri"/>
          <w:noProof w:val="0"/>
          <w:color w:val="auto"/>
        </w:rPr>
      </w:pPr>
      <w:hyperlink w:anchor="_Toc400726730" w:history="1">
        <w:r w:rsidRPr="00A43781">
          <w:rPr>
            <w:rStyle w:val="Hyperlink"/>
          </w:rPr>
          <w:t>3.4.</w:t>
        </w:r>
        <w:r>
          <w:rPr>
            <w:rFonts w:ascii="Calibri" w:hAnsi="Calibri"/>
            <w:noProof w:val="0"/>
            <w:color w:val="auto"/>
          </w:rPr>
          <w:tab/>
        </w:r>
        <w:r w:rsidRPr="00A43781">
          <w:rPr>
            <w:rStyle w:val="Hyperlink"/>
          </w:rPr>
          <w:t>обработка ЭД «Закупка» и ЭД «План закупок»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_Toc400726730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AC7716" w:rsidRDefault="00AC7716">
      <w:pPr>
        <w:pStyle w:val="TOC1"/>
        <w:tabs>
          <w:tab w:val="left" w:pos="660"/>
        </w:tabs>
        <w:rPr>
          <w:rFonts w:ascii="Calibri" w:hAnsi="Calibri"/>
          <w:noProof w:val="0"/>
          <w:color w:val="auto"/>
        </w:rPr>
      </w:pPr>
      <w:hyperlink w:anchor="_Toc400726731" w:history="1">
        <w:r w:rsidRPr="00A43781">
          <w:rPr>
            <w:rStyle w:val="Hyperlink"/>
          </w:rPr>
          <w:t>3.5.</w:t>
        </w:r>
        <w:r>
          <w:rPr>
            <w:rFonts w:ascii="Calibri" w:hAnsi="Calibri"/>
            <w:noProof w:val="0"/>
            <w:color w:val="auto"/>
          </w:rPr>
          <w:tab/>
        </w:r>
        <w:r w:rsidRPr="00A43781">
          <w:rPr>
            <w:rStyle w:val="Hyperlink"/>
          </w:rPr>
          <w:t>2.Создание плана графика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_Toc400726731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AC7716" w:rsidRDefault="00AC7716">
      <w:pPr>
        <w:pStyle w:val="TOC2"/>
        <w:tabs>
          <w:tab w:val="left" w:pos="1320"/>
          <w:tab w:val="right" w:leader="dot" w:pos="9346"/>
        </w:tabs>
        <w:rPr>
          <w:noProof/>
          <w:lang w:eastAsia="ru-RU"/>
        </w:rPr>
      </w:pPr>
      <w:hyperlink w:anchor="_Toc400726732" w:history="1">
        <w:r w:rsidRPr="00A43781">
          <w:rPr>
            <w:rStyle w:val="Hyperlink"/>
            <w:bCs/>
            <w:noProof/>
            <w:spacing w:val="5"/>
          </w:rPr>
          <w:t>2.1</w:t>
        </w:r>
        <w:r>
          <w:rPr>
            <w:noProof/>
            <w:lang w:eastAsia="ru-RU"/>
          </w:rPr>
          <w:tab/>
        </w:r>
        <w:r w:rsidRPr="00A43781">
          <w:rPr>
            <w:rStyle w:val="Hyperlink"/>
            <w:bCs/>
            <w:noProof/>
            <w:spacing w:val="5"/>
          </w:rPr>
          <w:t>вкладка «Общая информация»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_Toc400726732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C7716" w:rsidRDefault="00AC7716">
      <w:pPr>
        <w:pStyle w:val="TOC2"/>
        <w:tabs>
          <w:tab w:val="left" w:pos="1540"/>
          <w:tab w:val="right" w:leader="dot" w:pos="9346"/>
        </w:tabs>
        <w:rPr>
          <w:noProof/>
          <w:lang w:eastAsia="ru-RU"/>
        </w:rPr>
      </w:pPr>
      <w:hyperlink w:anchor="_Toc400726733" w:history="1">
        <w:r w:rsidRPr="00A43781">
          <w:rPr>
            <w:rStyle w:val="Hyperlink"/>
            <w:bCs/>
            <w:noProof/>
            <w:spacing w:val="5"/>
          </w:rPr>
          <w:t>2.2.</w:t>
        </w:r>
        <w:r>
          <w:rPr>
            <w:noProof/>
            <w:lang w:eastAsia="ru-RU"/>
          </w:rPr>
          <w:tab/>
        </w:r>
        <w:r w:rsidRPr="00A43781">
          <w:rPr>
            <w:rStyle w:val="Hyperlink"/>
            <w:bCs/>
            <w:noProof/>
            <w:spacing w:val="5"/>
          </w:rPr>
          <w:t>вкладка закупки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_Toc400726733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C7716" w:rsidRDefault="00AC7716">
      <w:pPr>
        <w:pStyle w:val="TOC1"/>
        <w:tabs>
          <w:tab w:val="left" w:pos="660"/>
        </w:tabs>
        <w:rPr>
          <w:rFonts w:ascii="Calibri" w:hAnsi="Calibri"/>
          <w:noProof w:val="0"/>
          <w:color w:val="auto"/>
        </w:rPr>
      </w:pPr>
      <w:hyperlink w:anchor="_Toc400726734" w:history="1">
        <w:r w:rsidRPr="00A43781">
          <w:rPr>
            <w:rStyle w:val="Hyperlink"/>
          </w:rPr>
          <w:t>3.6.</w:t>
        </w:r>
        <w:r>
          <w:rPr>
            <w:rFonts w:ascii="Calibri" w:hAnsi="Calibri"/>
            <w:noProof w:val="0"/>
            <w:color w:val="auto"/>
          </w:rPr>
          <w:tab/>
        </w:r>
        <w:r w:rsidRPr="00A43781">
          <w:rPr>
            <w:rStyle w:val="Hyperlink"/>
          </w:rPr>
          <w:t>заполнение в ЭД «закупка» информации о размещении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_Toc400726734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AC7716" w:rsidRDefault="00AC7716">
      <w:pPr>
        <w:pStyle w:val="TOC1"/>
        <w:rPr>
          <w:rFonts w:ascii="Calibri" w:hAnsi="Calibri"/>
          <w:noProof w:val="0"/>
          <w:color w:val="auto"/>
        </w:rPr>
      </w:pPr>
      <w:hyperlink w:anchor="_Toc400726735" w:history="1">
        <w:r w:rsidRPr="00A43781">
          <w:rPr>
            <w:rStyle w:val="Hyperlink"/>
          </w:rPr>
          <w:t>4.</w:t>
        </w:r>
        <w:r>
          <w:rPr>
            <w:rFonts w:ascii="Calibri" w:hAnsi="Calibri"/>
            <w:noProof w:val="0"/>
            <w:color w:val="auto"/>
          </w:rPr>
          <w:tab/>
        </w:r>
        <w:r w:rsidRPr="00A43781">
          <w:rPr>
            <w:rStyle w:val="Hyperlink"/>
          </w:rPr>
          <w:t>вкладка «Условия закупки»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_Toc400726735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AC7716" w:rsidRDefault="00AC7716">
      <w:pPr>
        <w:pStyle w:val="TOC1"/>
        <w:rPr>
          <w:rFonts w:ascii="Calibri" w:hAnsi="Calibri"/>
          <w:noProof w:val="0"/>
          <w:color w:val="auto"/>
        </w:rPr>
      </w:pPr>
      <w:hyperlink w:anchor="_Toc400726736" w:history="1">
        <w:r w:rsidRPr="00A43781">
          <w:rPr>
            <w:rStyle w:val="Hyperlink"/>
          </w:rPr>
          <w:t>5.</w:t>
        </w:r>
        <w:r>
          <w:rPr>
            <w:rFonts w:ascii="Calibri" w:hAnsi="Calibri"/>
            <w:noProof w:val="0"/>
            <w:color w:val="auto"/>
          </w:rPr>
          <w:tab/>
        </w:r>
        <w:r w:rsidRPr="00A43781">
          <w:rPr>
            <w:rStyle w:val="Hyperlink"/>
          </w:rPr>
          <w:t>вкладка «преимущества и требования к участнику»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_Toc400726736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AC7716" w:rsidRDefault="00AC7716">
      <w:pPr>
        <w:pStyle w:val="TOC1"/>
        <w:rPr>
          <w:rFonts w:ascii="Calibri" w:hAnsi="Calibri"/>
          <w:noProof w:val="0"/>
          <w:color w:val="auto"/>
        </w:rPr>
      </w:pPr>
      <w:hyperlink w:anchor="_Toc400726737" w:history="1">
        <w:r w:rsidRPr="00A43781">
          <w:rPr>
            <w:rStyle w:val="Hyperlink"/>
          </w:rPr>
          <w:t>4.</w:t>
        </w:r>
        <w:r>
          <w:rPr>
            <w:rFonts w:ascii="Calibri" w:hAnsi="Calibri"/>
            <w:noProof w:val="0"/>
            <w:color w:val="auto"/>
          </w:rPr>
          <w:tab/>
        </w:r>
        <w:r w:rsidRPr="00A43781">
          <w:rPr>
            <w:rStyle w:val="Hyperlink"/>
          </w:rPr>
          <w:t>вкладка «обеспечение»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_Toc400726737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AC7716" w:rsidRDefault="00AC7716">
      <w:pPr>
        <w:pStyle w:val="TOC1"/>
        <w:rPr>
          <w:rFonts w:ascii="Calibri" w:hAnsi="Calibri"/>
          <w:noProof w:val="0"/>
          <w:color w:val="auto"/>
        </w:rPr>
      </w:pPr>
      <w:hyperlink w:anchor="_Toc400726738" w:history="1">
        <w:r w:rsidRPr="00A43781">
          <w:rPr>
            <w:rStyle w:val="Hyperlink"/>
          </w:rPr>
          <w:t>6.</w:t>
        </w:r>
        <w:r>
          <w:rPr>
            <w:rFonts w:ascii="Calibri" w:hAnsi="Calibri"/>
            <w:noProof w:val="0"/>
            <w:color w:val="auto"/>
          </w:rPr>
          <w:tab/>
        </w:r>
        <w:r w:rsidRPr="00A43781">
          <w:rPr>
            <w:rStyle w:val="Hyperlink"/>
          </w:rPr>
          <w:t>вкладка «дополнительная информация»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_Toc400726738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AC7716" w:rsidRDefault="00AC7716">
      <w:pPr>
        <w:pStyle w:val="TOC1"/>
        <w:rPr>
          <w:rFonts w:ascii="Calibri" w:hAnsi="Calibri"/>
          <w:noProof w:val="0"/>
          <w:color w:val="auto"/>
        </w:rPr>
      </w:pPr>
      <w:hyperlink w:anchor="_Toc400726739" w:history="1">
        <w:r w:rsidRPr="00A43781">
          <w:rPr>
            <w:rStyle w:val="Hyperlink"/>
          </w:rPr>
          <w:t>8.</w:t>
        </w:r>
        <w:r>
          <w:rPr>
            <w:rFonts w:ascii="Calibri" w:hAnsi="Calibri"/>
            <w:noProof w:val="0"/>
            <w:color w:val="auto"/>
          </w:rPr>
          <w:tab/>
        </w:r>
        <w:r w:rsidRPr="00A43781">
          <w:rPr>
            <w:rStyle w:val="Hyperlink"/>
          </w:rPr>
          <w:t>вкладка «изменения»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_Toc400726739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AC7716" w:rsidRDefault="00AC7716">
      <w:pPr>
        <w:pStyle w:val="TOC1"/>
        <w:rPr>
          <w:rFonts w:ascii="Calibri" w:hAnsi="Calibri"/>
          <w:noProof w:val="0"/>
          <w:color w:val="auto"/>
        </w:rPr>
      </w:pPr>
      <w:hyperlink w:anchor="_Toc400726740" w:history="1">
        <w:r w:rsidRPr="00A43781">
          <w:rPr>
            <w:rStyle w:val="Hyperlink"/>
          </w:rPr>
          <w:t>6.</w:t>
        </w:r>
        <w:r>
          <w:rPr>
            <w:rFonts w:ascii="Calibri" w:hAnsi="Calibri"/>
            <w:noProof w:val="0"/>
            <w:color w:val="auto"/>
          </w:rPr>
          <w:tab/>
        </w:r>
        <w:r w:rsidRPr="00A43781">
          <w:rPr>
            <w:rStyle w:val="Hyperlink"/>
          </w:rPr>
          <w:t>обработка ЭД «Закупка»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_Toc400726740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AC7716" w:rsidRDefault="00AC7716">
      <w:pPr>
        <w:pStyle w:val="TOC1"/>
        <w:rPr>
          <w:rFonts w:ascii="Calibri" w:hAnsi="Calibri"/>
          <w:noProof w:val="0"/>
          <w:color w:val="auto"/>
        </w:rPr>
      </w:pPr>
      <w:hyperlink w:anchor="_Toc400726741" w:history="1">
        <w:r w:rsidRPr="00A43781">
          <w:rPr>
            <w:rStyle w:val="Hyperlink"/>
          </w:rPr>
          <w:t>7.</w:t>
        </w:r>
        <w:r>
          <w:rPr>
            <w:rFonts w:ascii="Calibri" w:hAnsi="Calibri"/>
            <w:noProof w:val="0"/>
            <w:color w:val="auto"/>
          </w:rPr>
          <w:tab/>
        </w:r>
        <w:r w:rsidRPr="00A43781">
          <w:rPr>
            <w:rStyle w:val="Hyperlink"/>
          </w:rPr>
          <w:t>внесение изменений в утвержденную закупку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_Toc400726741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AC7716" w:rsidRDefault="00AC7716">
      <w:pPr>
        <w:pStyle w:val="TOC1"/>
        <w:rPr>
          <w:rFonts w:ascii="Calibri" w:hAnsi="Calibri"/>
          <w:noProof w:val="0"/>
          <w:color w:val="auto"/>
        </w:rPr>
      </w:pPr>
      <w:hyperlink w:anchor="_Toc400726742" w:history="1">
        <w:r w:rsidRPr="00A43781">
          <w:rPr>
            <w:rStyle w:val="Hyperlink"/>
          </w:rPr>
          <w:t>8.</w:t>
        </w:r>
        <w:r>
          <w:rPr>
            <w:rFonts w:ascii="Calibri" w:hAnsi="Calibri"/>
            <w:noProof w:val="0"/>
            <w:color w:val="auto"/>
          </w:rPr>
          <w:tab/>
        </w:r>
        <w:r w:rsidRPr="00A43781">
          <w:rPr>
            <w:rStyle w:val="Hyperlink"/>
          </w:rPr>
          <w:t>План-график на статусе отказан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_Toc400726742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AC7716" w:rsidRDefault="00AC7716">
      <w:pPr>
        <w:pStyle w:val="TOC1"/>
        <w:rPr>
          <w:rFonts w:ascii="Calibri" w:hAnsi="Calibri"/>
          <w:noProof w:val="0"/>
          <w:color w:val="auto"/>
        </w:rPr>
      </w:pPr>
      <w:hyperlink w:anchor="_Toc400726743" w:history="1">
        <w:r w:rsidRPr="00A43781">
          <w:rPr>
            <w:rStyle w:val="Hyperlink"/>
          </w:rPr>
          <w:t>9.</w:t>
        </w:r>
        <w:r>
          <w:rPr>
            <w:rFonts w:ascii="Calibri" w:hAnsi="Calibri"/>
            <w:noProof w:val="0"/>
            <w:color w:val="auto"/>
          </w:rPr>
          <w:tab/>
        </w:r>
        <w:r w:rsidRPr="00A43781">
          <w:rPr>
            <w:rStyle w:val="Hyperlink"/>
          </w:rPr>
          <w:t>План-график на Утвержден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_Toc400726743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AC7716" w:rsidRPr="00DA1641" w:rsidRDefault="00AC7716" w:rsidP="00B122FA">
      <w:pPr>
        <w:rPr>
          <w:sz w:val="24"/>
          <w:szCs w:val="24"/>
        </w:rPr>
      </w:pPr>
      <w:r w:rsidRPr="00DA1641">
        <w:rPr>
          <w:sz w:val="24"/>
          <w:szCs w:val="24"/>
        </w:rPr>
        <w:fldChar w:fldCharType="end"/>
      </w:r>
    </w:p>
    <w:p w:rsidR="00AC7716" w:rsidRPr="00B925E1" w:rsidRDefault="00AC7716" w:rsidP="005C6186">
      <w:pPr>
        <w:pStyle w:val="3"/>
      </w:pPr>
      <w:r w:rsidRPr="00DA1641">
        <w:rPr>
          <w:color w:val="auto"/>
          <w:sz w:val="24"/>
        </w:rPr>
        <w:br w:type="page"/>
      </w:r>
      <w:bookmarkStart w:id="0" w:name="_Toc400726696"/>
      <w:bookmarkStart w:id="1" w:name="_Toc400726720"/>
      <w:bookmarkStart w:id="2" w:name="_Toc277842871"/>
      <w:bookmarkStart w:id="3" w:name="_Toc244666487"/>
      <w:r w:rsidRPr="00B925E1">
        <w:t xml:space="preserve">Список </w:t>
      </w:r>
      <w:r>
        <w:t xml:space="preserve">используемых </w:t>
      </w:r>
      <w:r w:rsidRPr="00B925E1">
        <w:t>сокращений</w:t>
      </w:r>
      <w:bookmarkEnd w:id="0"/>
      <w:bookmarkEnd w:id="1"/>
    </w:p>
    <w:tbl>
      <w:tblPr>
        <w:tblW w:w="0" w:type="auto"/>
        <w:tbl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single" w:sz="8" w:space="0" w:color="CF7B79"/>
        </w:tblBorders>
        <w:tblLayout w:type="fixed"/>
        <w:tblLook w:val="00A0"/>
      </w:tblPr>
      <w:tblGrid>
        <w:gridCol w:w="392"/>
        <w:gridCol w:w="1984"/>
        <w:gridCol w:w="7196"/>
      </w:tblGrid>
      <w:tr w:rsidR="00AC7716" w:rsidRPr="00312874" w:rsidTr="000343B1">
        <w:tc>
          <w:tcPr>
            <w:tcW w:w="392" w:type="dxa"/>
            <w:tcBorders>
              <w:right w:val="nil"/>
            </w:tcBorders>
            <w:shd w:val="clear" w:color="auto" w:fill="C0504D"/>
          </w:tcPr>
          <w:p w:rsidR="00AC7716" w:rsidRPr="000343B1" w:rsidRDefault="00AC7716" w:rsidP="000343B1">
            <w:pPr>
              <w:ind w:firstLine="0"/>
              <w:jc w:val="center"/>
              <w:rPr>
                <w:b/>
                <w:bCs/>
                <w:color w:val="FFFFFF"/>
              </w:rPr>
            </w:pPr>
            <w:r w:rsidRPr="000343B1">
              <w:rPr>
                <w:bCs/>
                <w:color w:val="FFFFFF"/>
              </w:rPr>
              <w:t>№</w:t>
            </w:r>
          </w:p>
        </w:tc>
        <w:tc>
          <w:tcPr>
            <w:tcW w:w="1984" w:type="dxa"/>
            <w:tcBorders>
              <w:left w:val="nil"/>
              <w:right w:val="nil"/>
            </w:tcBorders>
            <w:shd w:val="clear" w:color="auto" w:fill="C0504D"/>
          </w:tcPr>
          <w:p w:rsidR="00AC7716" w:rsidRPr="000343B1" w:rsidRDefault="00AC7716" w:rsidP="000343B1">
            <w:pPr>
              <w:ind w:firstLine="0"/>
              <w:jc w:val="center"/>
              <w:rPr>
                <w:b/>
                <w:bCs/>
                <w:color w:val="FFFFFF"/>
              </w:rPr>
            </w:pPr>
            <w:r w:rsidRPr="000343B1">
              <w:rPr>
                <w:b/>
                <w:bCs/>
                <w:color w:val="FFFFFF"/>
              </w:rPr>
              <w:t>Сокращение</w:t>
            </w:r>
          </w:p>
        </w:tc>
        <w:tc>
          <w:tcPr>
            <w:tcW w:w="7196" w:type="dxa"/>
            <w:tcBorders>
              <w:left w:val="nil"/>
            </w:tcBorders>
            <w:shd w:val="clear" w:color="auto" w:fill="C0504D"/>
          </w:tcPr>
          <w:p w:rsidR="00AC7716" w:rsidRPr="000343B1" w:rsidRDefault="00AC7716" w:rsidP="000343B1">
            <w:pPr>
              <w:ind w:firstLine="0"/>
              <w:jc w:val="center"/>
              <w:rPr>
                <w:b/>
                <w:bCs/>
                <w:color w:val="FFFFFF"/>
              </w:rPr>
            </w:pPr>
            <w:r w:rsidRPr="000343B1">
              <w:rPr>
                <w:b/>
                <w:bCs/>
                <w:color w:val="FFFFFF"/>
              </w:rPr>
              <w:t>Определение</w:t>
            </w:r>
          </w:p>
        </w:tc>
      </w:tr>
      <w:tr w:rsidR="00AC7716" w:rsidRPr="00312874" w:rsidTr="000343B1">
        <w:tc>
          <w:tcPr>
            <w:tcW w:w="392" w:type="dxa"/>
            <w:tcBorders>
              <w:right w:val="nil"/>
            </w:tcBorders>
            <w:shd w:val="clear" w:color="auto" w:fill="EFD3D2"/>
          </w:tcPr>
          <w:p w:rsidR="00AC7716" w:rsidRPr="000343B1" w:rsidRDefault="00AC7716" w:rsidP="000343B1">
            <w:pPr>
              <w:pStyle w:val="ListParagraph"/>
              <w:numPr>
                <w:ilvl w:val="0"/>
                <w:numId w:val="39"/>
              </w:numPr>
              <w:spacing w:after="0"/>
              <w:ind w:left="0" w:firstLine="0"/>
              <w:rPr>
                <w:b/>
                <w:bCs/>
              </w:rPr>
            </w:pPr>
          </w:p>
        </w:tc>
        <w:tc>
          <w:tcPr>
            <w:tcW w:w="1984" w:type="dxa"/>
            <w:tcBorders>
              <w:left w:val="nil"/>
              <w:right w:val="nil"/>
            </w:tcBorders>
            <w:shd w:val="clear" w:color="auto" w:fill="EFD3D2"/>
          </w:tcPr>
          <w:p w:rsidR="00AC7716" w:rsidRPr="000343B1" w:rsidRDefault="00AC7716" w:rsidP="000343B1">
            <w:pPr>
              <w:ind w:firstLine="0"/>
            </w:pPr>
            <w:r w:rsidRPr="000343B1">
              <w:t>ОПФ</w:t>
            </w:r>
          </w:p>
        </w:tc>
        <w:tc>
          <w:tcPr>
            <w:tcW w:w="7196" w:type="dxa"/>
            <w:tcBorders>
              <w:left w:val="nil"/>
            </w:tcBorders>
            <w:shd w:val="clear" w:color="auto" w:fill="EFD3D2"/>
          </w:tcPr>
          <w:p w:rsidR="00AC7716" w:rsidRPr="000343B1" w:rsidRDefault="00AC7716" w:rsidP="000343B1">
            <w:pPr>
              <w:ind w:firstLine="0"/>
            </w:pPr>
            <w:r w:rsidRPr="000343B1">
              <w:t>Организационно правовая форма</w:t>
            </w:r>
          </w:p>
        </w:tc>
      </w:tr>
      <w:tr w:rsidR="00AC7716" w:rsidRPr="0016318E" w:rsidTr="000343B1">
        <w:tc>
          <w:tcPr>
            <w:tcW w:w="392" w:type="dxa"/>
            <w:tcBorders>
              <w:right w:val="nil"/>
            </w:tcBorders>
          </w:tcPr>
          <w:p w:rsidR="00AC7716" w:rsidRPr="000343B1" w:rsidRDefault="00AC7716" w:rsidP="000343B1">
            <w:pPr>
              <w:pStyle w:val="ListParagraph"/>
              <w:numPr>
                <w:ilvl w:val="0"/>
                <w:numId w:val="39"/>
              </w:numPr>
              <w:spacing w:after="0"/>
              <w:ind w:left="0" w:firstLine="0"/>
              <w:rPr>
                <w:b/>
                <w:bCs/>
              </w:rPr>
            </w:pP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AC7716" w:rsidRPr="000343B1" w:rsidRDefault="00AC7716" w:rsidP="000343B1">
            <w:pPr>
              <w:ind w:firstLine="0"/>
            </w:pPr>
            <w:r w:rsidRPr="000343B1">
              <w:t>ПГ</w:t>
            </w:r>
          </w:p>
        </w:tc>
        <w:tc>
          <w:tcPr>
            <w:tcW w:w="7196" w:type="dxa"/>
            <w:tcBorders>
              <w:left w:val="nil"/>
            </w:tcBorders>
          </w:tcPr>
          <w:p w:rsidR="00AC7716" w:rsidRPr="000343B1" w:rsidRDefault="00AC7716" w:rsidP="000343B1">
            <w:pPr>
              <w:ind w:firstLine="0"/>
            </w:pPr>
            <w:r w:rsidRPr="000343B1">
              <w:t>Электронный документ План график</w:t>
            </w:r>
          </w:p>
        </w:tc>
      </w:tr>
      <w:tr w:rsidR="00AC7716" w:rsidRPr="0016318E" w:rsidTr="000343B1">
        <w:tc>
          <w:tcPr>
            <w:tcW w:w="392" w:type="dxa"/>
            <w:tcBorders>
              <w:right w:val="nil"/>
            </w:tcBorders>
            <w:shd w:val="clear" w:color="auto" w:fill="EFD3D2"/>
          </w:tcPr>
          <w:p w:rsidR="00AC7716" w:rsidRPr="000343B1" w:rsidRDefault="00AC7716" w:rsidP="000343B1">
            <w:pPr>
              <w:pStyle w:val="ListParagraph"/>
              <w:numPr>
                <w:ilvl w:val="0"/>
                <w:numId w:val="39"/>
              </w:numPr>
              <w:spacing w:after="0"/>
              <w:ind w:left="0" w:firstLine="0"/>
              <w:rPr>
                <w:b/>
                <w:bCs/>
              </w:rPr>
            </w:pPr>
          </w:p>
        </w:tc>
        <w:tc>
          <w:tcPr>
            <w:tcW w:w="1984" w:type="dxa"/>
            <w:tcBorders>
              <w:left w:val="nil"/>
              <w:right w:val="nil"/>
            </w:tcBorders>
            <w:shd w:val="clear" w:color="auto" w:fill="EFD3D2"/>
          </w:tcPr>
          <w:p w:rsidR="00AC7716" w:rsidRPr="000343B1" w:rsidRDefault="00AC7716" w:rsidP="000343B1">
            <w:pPr>
              <w:ind w:firstLine="0"/>
            </w:pPr>
            <w:r w:rsidRPr="000343B1">
              <w:t>ПЗ</w:t>
            </w:r>
          </w:p>
        </w:tc>
        <w:tc>
          <w:tcPr>
            <w:tcW w:w="7196" w:type="dxa"/>
            <w:tcBorders>
              <w:left w:val="nil"/>
            </w:tcBorders>
            <w:shd w:val="clear" w:color="auto" w:fill="EFD3D2"/>
          </w:tcPr>
          <w:p w:rsidR="00AC7716" w:rsidRPr="000343B1" w:rsidRDefault="00AC7716" w:rsidP="000343B1">
            <w:pPr>
              <w:ind w:firstLine="0"/>
            </w:pPr>
            <w:r w:rsidRPr="000343B1">
              <w:t>Электронный документ План закупок</w:t>
            </w:r>
          </w:p>
        </w:tc>
      </w:tr>
      <w:tr w:rsidR="00AC7716" w:rsidRPr="00312874" w:rsidTr="000343B1">
        <w:tc>
          <w:tcPr>
            <w:tcW w:w="392" w:type="dxa"/>
            <w:tcBorders>
              <w:right w:val="nil"/>
            </w:tcBorders>
          </w:tcPr>
          <w:p w:rsidR="00AC7716" w:rsidRPr="000343B1" w:rsidRDefault="00AC7716" w:rsidP="000343B1">
            <w:pPr>
              <w:pStyle w:val="ListParagraph"/>
              <w:numPr>
                <w:ilvl w:val="0"/>
                <w:numId w:val="39"/>
              </w:numPr>
              <w:spacing w:after="0"/>
              <w:ind w:left="0" w:firstLine="0"/>
              <w:rPr>
                <w:b/>
                <w:bCs/>
              </w:rPr>
            </w:pP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AC7716" w:rsidRPr="000343B1" w:rsidRDefault="00AC7716" w:rsidP="000343B1">
            <w:pPr>
              <w:ind w:firstLine="0"/>
            </w:pPr>
            <w:r w:rsidRPr="000343B1">
              <w:t>ЭД</w:t>
            </w:r>
          </w:p>
        </w:tc>
        <w:tc>
          <w:tcPr>
            <w:tcW w:w="7196" w:type="dxa"/>
            <w:tcBorders>
              <w:left w:val="nil"/>
            </w:tcBorders>
          </w:tcPr>
          <w:p w:rsidR="00AC7716" w:rsidRPr="000343B1" w:rsidRDefault="00AC7716" w:rsidP="000343B1">
            <w:pPr>
              <w:ind w:firstLine="0"/>
            </w:pPr>
            <w:r w:rsidRPr="000343B1">
              <w:t>Электронный документ</w:t>
            </w:r>
          </w:p>
        </w:tc>
      </w:tr>
      <w:tr w:rsidR="00AC7716" w:rsidRPr="0016318E" w:rsidTr="000343B1">
        <w:tc>
          <w:tcPr>
            <w:tcW w:w="392" w:type="dxa"/>
            <w:tcBorders>
              <w:right w:val="nil"/>
            </w:tcBorders>
            <w:shd w:val="clear" w:color="auto" w:fill="EFD3D2"/>
          </w:tcPr>
          <w:p w:rsidR="00AC7716" w:rsidRPr="000343B1" w:rsidRDefault="00AC7716" w:rsidP="000343B1">
            <w:pPr>
              <w:pStyle w:val="ListParagraph"/>
              <w:numPr>
                <w:ilvl w:val="0"/>
                <w:numId w:val="39"/>
              </w:numPr>
              <w:spacing w:after="0"/>
              <w:ind w:left="0" w:firstLine="0"/>
              <w:rPr>
                <w:b/>
                <w:bCs/>
              </w:rPr>
            </w:pPr>
          </w:p>
        </w:tc>
        <w:tc>
          <w:tcPr>
            <w:tcW w:w="1984" w:type="dxa"/>
            <w:tcBorders>
              <w:left w:val="nil"/>
              <w:right w:val="nil"/>
            </w:tcBorders>
            <w:shd w:val="clear" w:color="auto" w:fill="EFD3D2"/>
          </w:tcPr>
          <w:p w:rsidR="00AC7716" w:rsidRPr="000343B1" w:rsidRDefault="00AC7716" w:rsidP="000343B1">
            <w:pPr>
              <w:ind w:firstLine="0"/>
            </w:pPr>
            <w:r w:rsidRPr="000343B1">
              <w:t>КБК</w:t>
            </w:r>
          </w:p>
        </w:tc>
        <w:tc>
          <w:tcPr>
            <w:tcW w:w="7196" w:type="dxa"/>
            <w:tcBorders>
              <w:left w:val="nil"/>
            </w:tcBorders>
            <w:shd w:val="clear" w:color="auto" w:fill="EFD3D2"/>
          </w:tcPr>
          <w:p w:rsidR="00AC7716" w:rsidRPr="000343B1" w:rsidRDefault="00AC7716" w:rsidP="000343B1">
            <w:pPr>
              <w:ind w:firstLine="0"/>
            </w:pPr>
            <w:r w:rsidRPr="000343B1">
              <w:t>Коды бюджетной классификации</w:t>
            </w:r>
          </w:p>
        </w:tc>
      </w:tr>
    </w:tbl>
    <w:p w:rsidR="00AC7716" w:rsidRPr="00B925E1" w:rsidRDefault="00AC7716" w:rsidP="005C6186">
      <w:pPr>
        <w:pStyle w:val="3"/>
      </w:pPr>
      <w:bookmarkStart w:id="4" w:name="_Toc400726697"/>
      <w:bookmarkStart w:id="5" w:name="_Toc400726721"/>
      <w:r w:rsidRPr="00B925E1">
        <w:t>Общая информация</w:t>
      </w:r>
      <w:bookmarkEnd w:id="2"/>
      <w:bookmarkEnd w:id="4"/>
      <w:bookmarkEnd w:id="5"/>
    </w:p>
    <w:p w:rsidR="00AC7716" w:rsidRPr="00DF57A3" w:rsidRDefault="00AC7716" w:rsidP="00B122FA">
      <w:pPr>
        <w:rPr>
          <w:sz w:val="24"/>
          <w:szCs w:val="24"/>
        </w:rPr>
      </w:pPr>
      <w:bookmarkStart w:id="6" w:name="_Toc277674593"/>
      <w:bookmarkStart w:id="7" w:name="_Toc277674594"/>
      <w:bookmarkEnd w:id="6"/>
      <w:bookmarkEnd w:id="7"/>
      <w:r w:rsidRPr="00DA1641">
        <w:rPr>
          <w:sz w:val="24"/>
          <w:szCs w:val="24"/>
        </w:rPr>
        <w:t xml:space="preserve">Настоящий документ описывает порядок действий по планированию закупокв системе«АЦК-Госзаказ». </w:t>
      </w:r>
    </w:p>
    <w:p w:rsidR="00AC7716" w:rsidRDefault="00AC7716" w:rsidP="00BE4E85">
      <w:pPr>
        <w:rPr>
          <w:sz w:val="24"/>
          <w:szCs w:val="24"/>
        </w:rPr>
      </w:pPr>
      <w:r>
        <w:rPr>
          <w:sz w:val="24"/>
          <w:szCs w:val="24"/>
        </w:rPr>
        <w:t>Планирование закупок состоит из двух этапов – составления Плана закупок и План графика.</w:t>
      </w:r>
    </w:p>
    <w:p w:rsidR="00AC7716" w:rsidRPr="00DA1641" w:rsidRDefault="00AC7716" w:rsidP="00BE4E85">
      <w:pPr>
        <w:rPr>
          <w:sz w:val="24"/>
          <w:szCs w:val="24"/>
        </w:rPr>
      </w:pPr>
      <w:r w:rsidRPr="00DA1641">
        <w:rPr>
          <w:sz w:val="24"/>
          <w:szCs w:val="24"/>
        </w:rPr>
        <w:t xml:space="preserve">На основании своих потребностей на установленный период – на предстоящий </w:t>
      </w:r>
      <w:r>
        <w:rPr>
          <w:sz w:val="24"/>
          <w:szCs w:val="24"/>
        </w:rPr>
        <w:t>плановый</w:t>
      </w:r>
      <w:r w:rsidRPr="00DA1641">
        <w:rPr>
          <w:sz w:val="24"/>
          <w:szCs w:val="24"/>
        </w:rPr>
        <w:t>период</w:t>
      </w:r>
      <w:r>
        <w:rPr>
          <w:sz w:val="24"/>
          <w:szCs w:val="24"/>
        </w:rPr>
        <w:t xml:space="preserve"> (один или три года)</w:t>
      </w:r>
      <w:r w:rsidRPr="00DA1641">
        <w:rPr>
          <w:sz w:val="24"/>
          <w:szCs w:val="24"/>
        </w:rPr>
        <w:t>, Заказчики формируют ЭД «</w:t>
      </w:r>
      <w:r w:rsidRPr="00DA1641">
        <w:rPr>
          <w:b/>
          <w:sz w:val="24"/>
          <w:szCs w:val="24"/>
        </w:rPr>
        <w:t>План  закупок</w:t>
      </w:r>
      <w:r w:rsidRPr="00DA1641">
        <w:rPr>
          <w:sz w:val="24"/>
          <w:szCs w:val="24"/>
        </w:rPr>
        <w:t xml:space="preserve">». </w:t>
      </w:r>
      <w:r>
        <w:rPr>
          <w:color w:val="000000"/>
          <w:sz w:val="24"/>
          <w:shd w:val="clear" w:color="auto" w:fill="FFFFFF"/>
        </w:rPr>
        <w:t>ПЗ</w:t>
      </w:r>
      <w:r>
        <w:rPr>
          <w:rFonts w:cs="Helvetica"/>
          <w:color w:val="000000"/>
          <w:sz w:val="24"/>
          <w:szCs w:val="24"/>
          <w:shd w:val="clear" w:color="auto" w:fill="FFFFFF"/>
        </w:rPr>
        <w:t xml:space="preserve"> должен формироваться</w:t>
      </w:r>
      <w:r w:rsidRPr="00DA1641">
        <w:rPr>
          <w:color w:val="000000"/>
          <w:sz w:val="24"/>
          <w:shd w:val="clear" w:color="auto" w:fill="FFFFFF"/>
        </w:rPr>
        <w:t xml:space="preserve">в </w:t>
      </w:r>
      <w:r w:rsidRPr="00DA1641">
        <w:rPr>
          <w:rFonts w:cs="Helvetica"/>
          <w:color w:val="000000"/>
          <w:sz w:val="24"/>
          <w:szCs w:val="24"/>
          <w:shd w:val="clear" w:color="auto" w:fill="FFFFFF"/>
        </w:rPr>
        <w:t>соответствии с Постановлением Правительства РФ от 21.11.2013 N 1043 "О требованиях к формированию, утверждению и ведению планов закупок товаров, работ, услуг для обеспечения нужд субъекта Российской Федерации и муниципальных нужд, а также требованиях к форме планов закупок товаров, работ, услуг"</w:t>
      </w:r>
    </w:p>
    <w:p w:rsidR="00AC7716" w:rsidRDefault="00AC7716" w:rsidP="00BE4E85">
      <w:pPr>
        <w:rPr>
          <w:rFonts w:cs="Helvetica"/>
          <w:color w:val="000000"/>
          <w:sz w:val="24"/>
          <w:szCs w:val="24"/>
          <w:shd w:val="clear" w:color="auto" w:fill="FFFFFF"/>
        </w:rPr>
      </w:pPr>
      <w:r>
        <w:rPr>
          <w:rFonts w:cs="Helvetica"/>
          <w:color w:val="000000"/>
          <w:sz w:val="24"/>
          <w:szCs w:val="24"/>
          <w:shd w:val="clear" w:color="auto" w:fill="FFFFFF"/>
        </w:rPr>
        <w:t xml:space="preserve">После формирования </w:t>
      </w:r>
      <w:r>
        <w:rPr>
          <w:sz w:val="24"/>
          <w:szCs w:val="24"/>
        </w:rPr>
        <w:t xml:space="preserve">ЭД </w:t>
      </w:r>
      <w:r w:rsidRPr="00DA1641">
        <w:rPr>
          <w:sz w:val="24"/>
          <w:szCs w:val="24"/>
        </w:rPr>
        <w:t>«</w:t>
      </w:r>
      <w:r w:rsidRPr="00DA1641">
        <w:rPr>
          <w:b/>
          <w:sz w:val="24"/>
          <w:szCs w:val="24"/>
        </w:rPr>
        <w:t>План  закупок</w:t>
      </w:r>
      <w:r w:rsidRPr="00DA1641">
        <w:rPr>
          <w:sz w:val="24"/>
          <w:szCs w:val="24"/>
        </w:rPr>
        <w:t>»</w:t>
      </w:r>
      <w:r>
        <w:rPr>
          <w:sz w:val="24"/>
          <w:szCs w:val="24"/>
        </w:rPr>
        <w:t xml:space="preserve"> заказчики формируют ЭД </w:t>
      </w:r>
      <w:r w:rsidRPr="00DA1641">
        <w:rPr>
          <w:sz w:val="24"/>
          <w:szCs w:val="24"/>
        </w:rPr>
        <w:t>«</w:t>
      </w:r>
      <w:r w:rsidRPr="00DA1641">
        <w:rPr>
          <w:b/>
          <w:sz w:val="24"/>
          <w:szCs w:val="24"/>
        </w:rPr>
        <w:t xml:space="preserve">План  </w:t>
      </w:r>
      <w:r>
        <w:rPr>
          <w:b/>
          <w:sz w:val="24"/>
          <w:szCs w:val="24"/>
        </w:rPr>
        <w:t>график</w:t>
      </w:r>
      <w:r w:rsidRPr="00DA1641">
        <w:rPr>
          <w:sz w:val="24"/>
          <w:szCs w:val="24"/>
        </w:rPr>
        <w:t>»</w:t>
      </w:r>
      <w:r>
        <w:rPr>
          <w:sz w:val="24"/>
          <w:szCs w:val="24"/>
        </w:rPr>
        <w:t>, где указывают график объявления планируемых закупок на планируемый год.</w:t>
      </w:r>
    </w:p>
    <w:p w:rsidR="00AC7716" w:rsidRPr="00DA1641" w:rsidRDefault="00AC7716" w:rsidP="00A866A9">
      <w:pPr>
        <w:rPr>
          <w:rFonts w:cs="Helvetica"/>
          <w:color w:val="000000"/>
          <w:sz w:val="24"/>
          <w:szCs w:val="24"/>
          <w:lang w:eastAsia="ru-RU"/>
        </w:rPr>
      </w:pPr>
      <w:r w:rsidRPr="00DA1641">
        <w:rPr>
          <w:rFonts w:cs="Helvetica"/>
          <w:color w:val="000000"/>
          <w:sz w:val="24"/>
          <w:szCs w:val="24"/>
          <w:shd w:val="clear" w:color="auto" w:fill="FFFFFF"/>
        </w:rPr>
        <w:t xml:space="preserve">В рамках Плана </w:t>
      </w:r>
      <w:r>
        <w:rPr>
          <w:rFonts w:cs="Helvetica"/>
          <w:color w:val="000000"/>
          <w:sz w:val="24"/>
          <w:szCs w:val="24"/>
          <w:shd w:val="clear" w:color="auto" w:fill="FFFFFF"/>
        </w:rPr>
        <w:t xml:space="preserve">закупок и План графика </w:t>
      </w:r>
      <w:r w:rsidRPr="00DA1641">
        <w:rPr>
          <w:rFonts w:cs="Helvetica"/>
          <w:color w:val="000000"/>
          <w:sz w:val="24"/>
          <w:szCs w:val="24"/>
          <w:shd w:val="clear" w:color="auto" w:fill="FFFFFF"/>
        </w:rPr>
        <w:t xml:space="preserve">создает </w:t>
      </w:r>
      <w:r>
        <w:rPr>
          <w:rFonts w:cs="Helvetica"/>
          <w:color w:val="000000"/>
          <w:sz w:val="24"/>
          <w:szCs w:val="24"/>
          <w:shd w:val="clear" w:color="auto" w:fill="FFFFFF"/>
        </w:rPr>
        <w:t xml:space="preserve">строки, объединенные одной целью закупок, которые </w:t>
      </w:r>
      <w:r w:rsidRPr="00DA1641">
        <w:rPr>
          <w:rFonts w:cs="Helvetica"/>
          <w:b/>
          <w:color w:val="000000"/>
          <w:sz w:val="24"/>
          <w:szCs w:val="24"/>
          <w:shd w:val="clear" w:color="auto" w:fill="FFFFFF"/>
        </w:rPr>
        <w:t>ЭД "Закупка".</w:t>
      </w:r>
      <w:r w:rsidRPr="00DA1641">
        <w:rPr>
          <w:rFonts w:cs="Helvetica"/>
          <w:color w:val="000000"/>
          <w:sz w:val="24"/>
          <w:szCs w:val="24"/>
          <w:lang w:eastAsia="ru-RU"/>
        </w:rPr>
        <w:t xml:space="preserve">Одна </w:t>
      </w:r>
      <w:r w:rsidRPr="00DA1641">
        <w:rPr>
          <w:rFonts w:cs="Helvetica"/>
          <w:b/>
          <w:color w:val="000000"/>
          <w:sz w:val="24"/>
          <w:szCs w:val="24"/>
          <w:lang w:eastAsia="ru-RU"/>
        </w:rPr>
        <w:t>Закупка</w:t>
      </w:r>
      <w:r w:rsidRPr="00DA1641">
        <w:rPr>
          <w:rFonts w:cs="Helvetica"/>
          <w:color w:val="000000"/>
          <w:sz w:val="24"/>
          <w:szCs w:val="24"/>
          <w:lang w:eastAsia="ru-RU"/>
        </w:rPr>
        <w:t xml:space="preserve"> должна соответствовать одному контракту или одной итоговой строке для закупок, информация о которых указывается в виде общего объема суммы финансирования (закупки малого объема, ).</w:t>
      </w:r>
    </w:p>
    <w:p w:rsidR="00AC7716" w:rsidRPr="005C6186" w:rsidRDefault="00AC7716" w:rsidP="005C6186">
      <w:pPr>
        <w:pStyle w:val="3"/>
        <w:rPr>
          <w:b/>
        </w:rPr>
      </w:pPr>
      <w:bookmarkStart w:id="8" w:name="_Toc400726698"/>
      <w:bookmarkStart w:id="9" w:name="_Toc400726722"/>
      <w:r w:rsidRPr="005C6186">
        <w:rPr>
          <w:b/>
        </w:rPr>
        <w:t>Формирование планов закупок</w:t>
      </w:r>
      <w:bookmarkEnd w:id="3"/>
      <w:bookmarkEnd w:id="8"/>
      <w:bookmarkEnd w:id="9"/>
    </w:p>
    <w:p w:rsidR="00AC7716" w:rsidRPr="00DA1641" w:rsidRDefault="00AC7716" w:rsidP="005939C4">
      <w:pPr>
        <w:rPr>
          <w:rFonts w:cs="Helvetica"/>
          <w:color w:val="000000"/>
          <w:sz w:val="24"/>
          <w:szCs w:val="24"/>
          <w:shd w:val="clear" w:color="auto" w:fill="FFFFFF"/>
        </w:rPr>
      </w:pPr>
      <w:r w:rsidRPr="00F42CF4">
        <w:rPr>
          <w:rFonts w:cs="Helvetica"/>
          <w:color w:val="000000"/>
          <w:sz w:val="24"/>
          <w:szCs w:val="24"/>
          <w:shd w:val="clear" w:color="auto" w:fill="FFFFFF"/>
        </w:rPr>
        <w:t>ПЗ</w:t>
      </w:r>
      <w:r w:rsidRPr="00DA1641">
        <w:rPr>
          <w:rFonts w:cs="Helvetica"/>
          <w:color w:val="000000"/>
          <w:sz w:val="24"/>
          <w:szCs w:val="24"/>
          <w:shd w:val="clear" w:color="auto" w:fill="FFFFFF"/>
        </w:rPr>
        <w:t>предназначен для учета требований ст. 17 Федерального закона от 05.04.2013 N 44-ФЗ "О контрактной системе в сфере закупок товаров, работ, услуг для обеспечения государственных и муниципальных нужд".</w:t>
      </w:r>
    </w:p>
    <w:p w:rsidR="00AC7716" w:rsidRPr="00DA1641" w:rsidRDefault="00AC7716" w:rsidP="00BE4E85">
      <w:pPr>
        <w:rPr>
          <w:sz w:val="24"/>
          <w:szCs w:val="24"/>
        </w:rPr>
      </w:pPr>
      <w:r w:rsidRPr="00DA1641">
        <w:rPr>
          <w:sz w:val="24"/>
          <w:szCs w:val="24"/>
        </w:rPr>
        <w:t xml:space="preserve">В спецификации </w:t>
      </w:r>
      <w:r>
        <w:rPr>
          <w:b/>
          <w:sz w:val="24"/>
          <w:szCs w:val="24"/>
        </w:rPr>
        <w:t>ПЗ</w:t>
      </w:r>
      <w:r w:rsidRPr="00DA1641">
        <w:rPr>
          <w:sz w:val="24"/>
          <w:szCs w:val="24"/>
        </w:rPr>
        <w:t xml:space="preserve">указывается конечнаяпродукция и </w:t>
      </w:r>
      <w:r w:rsidRPr="00DA1641">
        <w:rPr>
          <w:bCs/>
          <w:sz w:val="24"/>
          <w:szCs w:val="24"/>
        </w:rPr>
        <w:t>сумма</w:t>
      </w:r>
      <w:r w:rsidRPr="00DA1641">
        <w:rPr>
          <w:sz w:val="24"/>
          <w:szCs w:val="24"/>
        </w:rPr>
        <w:t>. Сумма должна указываться с учетом возможной индексации цен.</w:t>
      </w:r>
    </w:p>
    <w:p w:rsidR="00AC7716" w:rsidRPr="00DA1641" w:rsidRDefault="00AC7716" w:rsidP="00BE4E85">
      <w:pPr>
        <w:rPr>
          <w:sz w:val="24"/>
          <w:szCs w:val="24"/>
        </w:rPr>
      </w:pPr>
      <w:r w:rsidRPr="00DA1641">
        <w:rPr>
          <w:sz w:val="24"/>
          <w:szCs w:val="24"/>
        </w:rPr>
        <w:t>Планирование закупок в текущем финансовом году на следующий финансовыйгод,доутверждениязаконаобюджете,осуществляетсяв пределах ассигнований, предусмотренных на эти цели в текущем финансовом году. При наступлении финансового года планы закупок корректируются под утвержденные законом о бюджете ассигнования.</w:t>
      </w:r>
    </w:p>
    <w:p w:rsidR="00AC7716" w:rsidRPr="00DA1641" w:rsidRDefault="00AC7716" w:rsidP="00BE4E85">
      <w:pPr>
        <w:rPr>
          <w:sz w:val="24"/>
          <w:szCs w:val="24"/>
        </w:rPr>
      </w:pPr>
      <w:r w:rsidRPr="00DA1641">
        <w:rPr>
          <w:sz w:val="24"/>
          <w:szCs w:val="24"/>
        </w:rPr>
        <w:t>Для корректной обработки ЭД ПЗ необходимо заполнить информацию о заказчике в справочнике организации (ОПФ, место нахождения).</w:t>
      </w:r>
    </w:p>
    <w:p w:rsidR="00AC7716" w:rsidRPr="00A63C68" w:rsidRDefault="00AC7716" w:rsidP="00A63C68">
      <w:pPr>
        <w:pStyle w:val="6"/>
        <w:pBdr>
          <w:bottom w:val="thinThickSmallGap" w:sz="12" w:space="0" w:color="632423"/>
        </w:pBdr>
        <w:rPr>
          <w:b/>
        </w:rPr>
      </w:pPr>
      <w:bookmarkStart w:id="10" w:name="_Toc400726699"/>
      <w:bookmarkStart w:id="11" w:name="_Toc400726723"/>
      <w:r w:rsidRPr="00A63C68">
        <w:rPr>
          <w:b/>
        </w:rPr>
        <w:t>Создание плана закупок</w:t>
      </w:r>
      <w:bookmarkEnd w:id="10"/>
      <w:bookmarkEnd w:id="11"/>
    </w:p>
    <w:p w:rsidR="00AC7716" w:rsidRPr="00DA1641" w:rsidRDefault="00AC7716" w:rsidP="00BE4E85">
      <w:pPr>
        <w:rPr>
          <w:i/>
          <w:sz w:val="24"/>
          <w:szCs w:val="24"/>
        </w:rPr>
      </w:pPr>
      <w:r w:rsidRPr="00DA1641">
        <w:rPr>
          <w:sz w:val="24"/>
          <w:szCs w:val="24"/>
        </w:rPr>
        <w:t xml:space="preserve">Список </w:t>
      </w:r>
      <w:r w:rsidRPr="00DA1641">
        <w:rPr>
          <w:i/>
          <w:sz w:val="24"/>
          <w:szCs w:val="24"/>
        </w:rPr>
        <w:t>ЭД «План закупок»</w:t>
      </w:r>
      <w:r w:rsidRPr="00DA1641">
        <w:rPr>
          <w:sz w:val="24"/>
          <w:szCs w:val="24"/>
        </w:rPr>
        <w:t xml:space="preserve"> открывается через пункт меню </w:t>
      </w:r>
      <w:r w:rsidRPr="00DA1641">
        <w:rPr>
          <w:i/>
          <w:sz w:val="24"/>
          <w:szCs w:val="24"/>
        </w:rPr>
        <w:t xml:space="preserve">Документы - План закупок, </w:t>
      </w:r>
      <w:r w:rsidRPr="00DA1641">
        <w:rPr>
          <w:sz w:val="24"/>
          <w:szCs w:val="24"/>
        </w:rPr>
        <w:t xml:space="preserve">см. </w:t>
      </w:r>
      <w:fldSimple w:instr=" REF _Ref375223056 \h  \* MERGEFORMAT ">
        <w:r w:rsidRPr="00DA1641">
          <w:rPr>
            <w:sz w:val="24"/>
            <w:szCs w:val="24"/>
          </w:rPr>
          <w:t xml:space="preserve">Рис. </w:t>
        </w:r>
        <w:r>
          <w:rPr>
            <w:sz w:val="24"/>
            <w:szCs w:val="24"/>
          </w:rPr>
          <w:t>1</w:t>
        </w:r>
      </w:fldSimple>
      <w:r w:rsidRPr="00DA1641">
        <w:rPr>
          <w:i/>
          <w:sz w:val="24"/>
          <w:szCs w:val="24"/>
        </w:rPr>
        <w:t>:</w:t>
      </w:r>
    </w:p>
    <w:p w:rsidR="00AC7716" w:rsidRPr="00DA1641" w:rsidRDefault="00AC7716" w:rsidP="00BE4E85">
      <w:pPr>
        <w:ind w:firstLine="0"/>
        <w:jc w:val="center"/>
        <w:rPr>
          <w:sz w:val="24"/>
          <w:szCs w:val="24"/>
        </w:rPr>
      </w:pPr>
      <w:r w:rsidRPr="000343B1">
        <w:rPr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0" o:spid="_x0000_i1025" type="#_x0000_t75" style="width:481.5pt;height:336pt;visibility:visible">
            <v:imagedata r:id="rId7" o:title=""/>
          </v:shape>
        </w:pict>
      </w:r>
    </w:p>
    <w:p w:rsidR="00AC7716" w:rsidRPr="00DA1641" w:rsidRDefault="00AC7716" w:rsidP="00206B09">
      <w:pPr>
        <w:pStyle w:val="Caption"/>
        <w:rPr>
          <w:sz w:val="24"/>
          <w:szCs w:val="24"/>
        </w:rPr>
      </w:pPr>
      <w:bookmarkStart w:id="12" w:name="_Ref375223056"/>
      <w:bookmarkStart w:id="13" w:name="_Ref375223038"/>
      <w:r w:rsidRPr="00DA1641">
        <w:rPr>
          <w:sz w:val="24"/>
          <w:szCs w:val="24"/>
        </w:rPr>
        <w:t xml:space="preserve">Рис. </w:t>
      </w:r>
      <w:r w:rsidRPr="00DA1641">
        <w:rPr>
          <w:sz w:val="24"/>
          <w:szCs w:val="24"/>
        </w:rPr>
        <w:fldChar w:fldCharType="begin"/>
      </w:r>
      <w:r w:rsidRPr="00DA1641">
        <w:rPr>
          <w:sz w:val="24"/>
          <w:szCs w:val="24"/>
        </w:rPr>
        <w:instrText xml:space="preserve"> SEQ Рис. \* ARABIC </w:instrText>
      </w:r>
      <w:r w:rsidRPr="00DA1641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1</w:t>
      </w:r>
      <w:r w:rsidRPr="00DA1641">
        <w:rPr>
          <w:sz w:val="24"/>
          <w:szCs w:val="24"/>
        </w:rPr>
        <w:fldChar w:fldCharType="end"/>
      </w:r>
      <w:bookmarkEnd w:id="12"/>
      <w:r w:rsidRPr="00DA1641">
        <w:rPr>
          <w:sz w:val="24"/>
          <w:szCs w:val="24"/>
        </w:rPr>
        <w:t xml:space="preserve"> Список ЭД «Детализированный план закупок»</w:t>
      </w:r>
      <w:bookmarkEnd w:id="13"/>
    </w:p>
    <w:p w:rsidR="00AC7716" w:rsidRPr="00DA1641" w:rsidRDefault="00AC7716" w:rsidP="00BE4E85">
      <w:pPr>
        <w:rPr>
          <w:sz w:val="24"/>
          <w:szCs w:val="24"/>
        </w:rPr>
      </w:pPr>
      <w:r w:rsidRPr="00DA1641">
        <w:rPr>
          <w:sz w:val="24"/>
          <w:szCs w:val="24"/>
        </w:rPr>
        <w:t>В верхней части списка документов находится панель инструментов, на которой располагаются стандартные функциональные кнопки.</w:t>
      </w:r>
    </w:p>
    <w:p w:rsidR="00AC7716" w:rsidRPr="00DA1641" w:rsidRDefault="00AC7716" w:rsidP="00BE4E85">
      <w:pPr>
        <w:spacing w:after="0"/>
        <w:rPr>
          <w:position w:val="-8"/>
          <w:sz w:val="24"/>
          <w:szCs w:val="24"/>
        </w:rPr>
      </w:pPr>
      <w:r w:rsidRPr="00DA1641">
        <w:rPr>
          <w:sz w:val="24"/>
          <w:szCs w:val="24"/>
        </w:rPr>
        <w:t>Для удобства работы со списком документов используется панель фильтрации. Для очистки выбранных параметров фильтрации нажимается кнопка</w:t>
      </w:r>
      <w:r w:rsidRPr="000343B1">
        <w:rPr>
          <w:noProof/>
          <w:position w:val="-8"/>
          <w:sz w:val="24"/>
          <w:szCs w:val="24"/>
          <w:lang w:eastAsia="ru-RU"/>
        </w:rPr>
        <w:pict>
          <v:shape id="Рисунок 4" o:spid="_x0000_i1026" type="#_x0000_t75" style="width:33pt;height:31.5pt;visibility:visible">
            <v:imagedata r:id="rId8" o:title=""/>
          </v:shape>
        </w:pict>
      </w:r>
      <w:r w:rsidRPr="00DA1641">
        <w:rPr>
          <w:position w:val="-8"/>
          <w:sz w:val="24"/>
          <w:szCs w:val="24"/>
        </w:rPr>
        <w:t>.</w:t>
      </w:r>
    </w:p>
    <w:p w:rsidR="00AC7716" w:rsidRPr="00DA1641" w:rsidRDefault="00AC7716" w:rsidP="00B10B19">
      <w:pPr>
        <w:spacing w:after="0"/>
        <w:rPr>
          <w:sz w:val="24"/>
          <w:szCs w:val="24"/>
        </w:rPr>
      </w:pPr>
      <w:r w:rsidRPr="00DA1641">
        <w:rPr>
          <w:sz w:val="24"/>
          <w:szCs w:val="24"/>
        </w:rPr>
        <w:t xml:space="preserve">Для создания </w:t>
      </w:r>
      <w:r w:rsidRPr="00DA1641">
        <w:rPr>
          <w:i/>
          <w:sz w:val="24"/>
          <w:szCs w:val="24"/>
        </w:rPr>
        <w:t>ЭД "План закупок"</w:t>
      </w:r>
      <w:r w:rsidRPr="00DA1641">
        <w:rPr>
          <w:sz w:val="24"/>
          <w:szCs w:val="24"/>
        </w:rPr>
        <w:t>в списке документов необходимо нажать кнопку</w:t>
      </w:r>
      <w:r w:rsidRPr="000343B1">
        <w:rPr>
          <w:noProof/>
          <w:sz w:val="24"/>
          <w:szCs w:val="24"/>
          <w:lang w:eastAsia="ru-RU"/>
        </w:rPr>
        <w:pict>
          <v:shape id="Рисунок 244" o:spid="_x0000_i1027" type="#_x0000_t75" style="width:23.25pt;height:27pt;visibility:visible">
            <v:imagedata r:id="rId9" o:title=""/>
          </v:shape>
        </w:pict>
      </w:r>
      <w:r w:rsidRPr="00DA1641">
        <w:rPr>
          <w:sz w:val="24"/>
          <w:szCs w:val="24"/>
        </w:rPr>
        <w:t xml:space="preserve">. На экране появится форма </w:t>
      </w:r>
      <w:r w:rsidRPr="00DA1641">
        <w:rPr>
          <w:i/>
          <w:sz w:val="24"/>
          <w:szCs w:val="24"/>
        </w:rPr>
        <w:t>ЭД "План закупок"</w:t>
      </w:r>
      <w:r w:rsidRPr="00DA1641">
        <w:rPr>
          <w:sz w:val="24"/>
          <w:szCs w:val="24"/>
        </w:rPr>
        <w:t>см.</w:t>
      </w:r>
      <w:fldSimple w:instr=" REF _Ref375223170 \h  \* MERGEFORMAT ">
        <w:r w:rsidRPr="00DA1641">
          <w:rPr>
            <w:sz w:val="24"/>
            <w:szCs w:val="24"/>
          </w:rPr>
          <w:t xml:space="preserve">Рис. </w:t>
        </w:r>
        <w:r>
          <w:rPr>
            <w:sz w:val="24"/>
            <w:szCs w:val="24"/>
          </w:rPr>
          <w:t>2</w:t>
        </w:r>
      </w:fldSimple>
      <w:r w:rsidRPr="00DA1641">
        <w:rPr>
          <w:i/>
          <w:iCs/>
          <w:sz w:val="24"/>
          <w:szCs w:val="24"/>
        </w:rPr>
        <w:t>.</w:t>
      </w:r>
    </w:p>
    <w:p w:rsidR="00AC7716" w:rsidRPr="00DA1641" w:rsidRDefault="00AC7716" w:rsidP="00B10B19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sz w:val="24"/>
          <w:szCs w:val="24"/>
        </w:rPr>
      </w:pPr>
      <w:r w:rsidRPr="000343B1">
        <w:rPr>
          <w:noProof/>
          <w:sz w:val="24"/>
          <w:szCs w:val="24"/>
          <w:lang w:eastAsia="ru-RU"/>
        </w:rPr>
        <w:pict>
          <v:shape id="Рисунок 1" o:spid="_x0000_i1028" type="#_x0000_t75" style="width:464.25pt;height:426.75pt;visibility:visible">
            <v:imagedata r:id="rId10" o:title=""/>
          </v:shape>
        </w:pict>
      </w:r>
    </w:p>
    <w:p w:rsidR="00AC7716" w:rsidRPr="00DA1641" w:rsidRDefault="00AC7716" w:rsidP="00206B09">
      <w:pPr>
        <w:pStyle w:val="Caption"/>
        <w:rPr>
          <w:sz w:val="24"/>
          <w:szCs w:val="24"/>
        </w:rPr>
      </w:pPr>
      <w:bookmarkStart w:id="14" w:name="_Ref375223170"/>
      <w:r w:rsidRPr="00DA1641">
        <w:rPr>
          <w:sz w:val="24"/>
          <w:szCs w:val="24"/>
        </w:rPr>
        <w:t xml:space="preserve">Рис. </w:t>
      </w:r>
      <w:r w:rsidRPr="00DA1641">
        <w:rPr>
          <w:sz w:val="24"/>
          <w:szCs w:val="24"/>
        </w:rPr>
        <w:fldChar w:fldCharType="begin"/>
      </w:r>
      <w:r w:rsidRPr="00DA1641">
        <w:rPr>
          <w:sz w:val="24"/>
          <w:szCs w:val="24"/>
        </w:rPr>
        <w:instrText xml:space="preserve"> SEQ Рис. \* ARABIC </w:instrText>
      </w:r>
      <w:r w:rsidRPr="00DA1641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2</w:t>
      </w:r>
      <w:r w:rsidRPr="00DA1641">
        <w:rPr>
          <w:sz w:val="24"/>
          <w:szCs w:val="24"/>
        </w:rPr>
        <w:fldChar w:fldCharType="end"/>
      </w:r>
      <w:bookmarkEnd w:id="14"/>
      <w:r w:rsidRPr="00DA1641">
        <w:rPr>
          <w:sz w:val="24"/>
          <w:szCs w:val="24"/>
        </w:rPr>
        <w:t xml:space="preserve"> Форма ЭД "План закупок"</w:t>
      </w:r>
    </w:p>
    <w:p w:rsidR="00AC7716" w:rsidRPr="00DA1641" w:rsidRDefault="00AC7716" w:rsidP="00984AA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При создании необходимо заполнить следующие поля</w:t>
      </w:r>
    </w:p>
    <w:p w:rsidR="00AC7716" w:rsidRPr="00DA1641" w:rsidRDefault="00AC7716" w:rsidP="00625771">
      <w:pPr>
        <w:numPr>
          <w:ilvl w:val="0"/>
          <w:numId w:val="10"/>
        </w:numPr>
        <w:spacing w:line="276" w:lineRule="auto"/>
        <w:ind w:left="709" w:hanging="142"/>
        <w:rPr>
          <w:sz w:val="24"/>
          <w:szCs w:val="24"/>
        </w:rPr>
      </w:pPr>
      <w:r w:rsidRPr="00DA1641">
        <w:rPr>
          <w:b/>
          <w:bCs/>
          <w:sz w:val="24"/>
          <w:szCs w:val="24"/>
        </w:rPr>
        <w:t xml:space="preserve">Заказчик </w:t>
      </w:r>
      <w:r w:rsidRPr="00DA1641">
        <w:rPr>
          <w:sz w:val="24"/>
          <w:szCs w:val="24"/>
        </w:rPr>
        <w:t xml:space="preserve">- официальное наименование организации-заказчика. Поле заполняется автоматически </w:t>
      </w:r>
      <w:r>
        <w:rPr>
          <w:sz w:val="24"/>
          <w:szCs w:val="24"/>
        </w:rPr>
        <w:t>значением организации пользователя, но может быть изменено, когда согласно регламента ПЗ формирует уполномоченная на это организация (например централизованная бухгалтерия).</w:t>
      </w:r>
    </w:p>
    <w:p w:rsidR="00AC7716" w:rsidRDefault="00AC7716" w:rsidP="00625771">
      <w:pPr>
        <w:numPr>
          <w:ilvl w:val="0"/>
          <w:numId w:val="10"/>
        </w:numPr>
        <w:spacing w:line="276" w:lineRule="auto"/>
        <w:ind w:left="709" w:hanging="142"/>
        <w:rPr>
          <w:sz w:val="24"/>
          <w:szCs w:val="24"/>
        </w:rPr>
      </w:pPr>
      <w:r w:rsidRPr="00DA1641">
        <w:rPr>
          <w:b/>
          <w:bCs/>
          <w:sz w:val="24"/>
          <w:szCs w:val="24"/>
        </w:rPr>
        <w:t>Организация ответственна</w:t>
      </w:r>
      <w:r>
        <w:rPr>
          <w:b/>
          <w:bCs/>
          <w:sz w:val="24"/>
          <w:szCs w:val="24"/>
        </w:rPr>
        <w:t>я</w:t>
      </w:r>
      <w:r w:rsidRPr="00DA1641">
        <w:rPr>
          <w:b/>
          <w:bCs/>
          <w:sz w:val="24"/>
          <w:szCs w:val="24"/>
        </w:rPr>
        <w:t xml:space="preserve"> за ведение плана </w:t>
      </w:r>
      <w:r w:rsidRPr="00DA1641">
        <w:rPr>
          <w:sz w:val="24"/>
          <w:szCs w:val="24"/>
        </w:rPr>
        <w:t xml:space="preserve">– </w:t>
      </w:r>
      <w:r>
        <w:rPr>
          <w:sz w:val="24"/>
          <w:szCs w:val="24"/>
        </w:rPr>
        <w:t>указывается организация, которая согласно выбранного регламента работы уполномочена вести ПЗ заказчика</w:t>
      </w:r>
      <w:r>
        <w:rPr>
          <w:rStyle w:val="FootnoteReference"/>
          <w:sz w:val="24"/>
          <w:szCs w:val="24"/>
        </w:rPr>
        <w:footnoteReference w:id="2"/>
      </w:r>
      <w:r>
        <w:rPr>
          <w:sz w:val="24"/>
          <w:szCs w:val="24"/>
        </w:rPr>
        <w:t>. П</w:t>
      </w:r>
      <w:r w:rsidRPr="00DA1641">
        <w:rPr>
          <w:sz w:val="24"/>
          <w:szCs w:val="24"/>
        </w:rPr>
        <w:t>оле по умолчанию заполняется организацией пользователя.</w:t>
      </w:r>
    </w:p>
    <w:p w:rsidR="00AC7716" w:rsidRPr="00DA1641" w:rsidRDefault="00AC7716" w:rsidP="00625771">
      <w:pPr>
        <w:numPr>
          <w:ilvl w:val="0"/>
          <w:numId w:val="10"/>
        </w:numPr>
        <w:spacing w:line="276" w:lineRule="auto"/>
        <w:ind w:left="709" w:hanging="142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Номер </w:t>
      </w:r>
      <w:r>
        <w:rPr>
          <w:sz w:val="24"/>
          <w:szCs w:val="24"/>
        </w:rPr>
        <w:t>– номер ПЗ. Формируется автоматически и может быть изменен.</w:t>
      </w:r>
    </w:p>
    <w:p w:rsidR="00AC7716" w:rsidRPr="00DA1641" w:rsidRDefault="00AC7716" w:rsidP="00625771">
      <w:pPr>
        <w:numPr>
          <w:ilvl w:val="0"/>
          <w:numId w:val="10"/>
        </w:numPr>
        <w:spacing w:line="276" w:lineRule="auto"/>
        <w:ind w:left="709" w:hanging="142"/>
        <w:rPr>
          <w:sz w:val="24"/>
          <w:szCs w:val="24"/>
        </w:rPr>
      </w:pPr>
      <w:r w:rsidRPr="00DA1641">
        <w:rPr>
          <w:b/>
          <w:bCs/>
          <w:sz w:val="24"/>
          <w:szCs w:val="24"/>
        </w:rPr>
        <w:t xml:space="preserve">Дата </w:t>
      </w:r>
      <w:r w:rsidRPr="00DA1641">
        <w:rPr>
          <w:sz w:val="24"/>
          <w:szCs w:val="24"/>
        </w:rPr>
        <w:t>- дата создания ПЗ. По умолчанию указывается рабочая дата системы. Поле доступно для редактирования и является обязательным для заполнения.</w:t>
      </w:r>
    </w:p>
    <w:p w:rsidR="00AC7716" w:rsidRPr="00DA1641" w:rsidRDefault="00AC7716" w:rsidP="00625771">
      <w:pPr>
        <w:numPr>
          <w:ilvl w:val="0"/>
          <w:numId w:val="10"/>
        </w:numPr>
        <w:spacing w:line="276" w:lineRule="auto"/>
        <w:ind w:left="709" w:hanging="142"/>
        <w:rPr>
          <w:rFonts w:cs="Arial"/>
          <w:b/>
          <w:sz w:val="24"/>
          <w:szCs w:val="24"/>
        </w:rPr>
      </w:pPr>
      <w:r w:rsidRPr="00DA1641">
        <w:rPr>
          <w:b/>
          <w:sz w:val="24"/>
          <w:szCs w:val="24"/>
        </w:rPr>
        <w:t xml:space="preserve">Год – </w:t>
      </w:r>
      <w:r w:rsidRPr="00143330">
        <w:rPr>
          <w:sz w:val="24"/>
          <w:szCs w:val="24"/>
        </w:rPr>
        <w:t xml:space="preserve">указывается. </w:t>
      </w:r>
      <w:r>
        <w:rPr>
          <w:sz w:val="24"/>
          <w:szCs w:val="24"/>
        </w:rPr>
        <w:t>П</w:t>
      </w:r>
      <w:r w:rsidRPr="00DA1641">
        <w:rPr>
          <w:sz w:val="24"/>
          <w:szCs w:val="24"/>
        </w:rPr>
        <w:t xml:space="preserve">оле доступно для редактирования на этапе создания ЭД. </w:t>
      </w:r>
    </w:p>
    <w:p w:rsidR="00AC7716" w:rsidRPr="00DA1641" w:rsidRDefault="00AC7716" w:rsidP="00E63FA7">
      <w:pPr>
        <w:pStyle w:val="6"/>
      </w:pPr>
      <w:bookmarkStart w:id="15" w:name="_Toc400726700"/>
      <w:bookmarkStart w:id="16" w:name="_Toc400726724"/>
      <w:r w:rsidRPr="00DA1641">
        <w:t>Вкладка «Общая  информация»</w:t>
      </w:r>
      <w:bookmarkEnd w:id="15"/>
      <w:bookmarkEnd w:id="16"/>
    </w:p>
    <w:p w:rsidR="00AC7716" w:rsidRPr="00DA1641" w:rsidRDefault="00AC7716" w:rsidP="00A55B39">
      <w:pPr>
        <w:pStyle w:val="ListParagraph"/>
        <w:numPr>
          <w:ilvl w:val="0"/>
          <w:numId w:val="27"/>
        </w:numPr>
        <w:jc w:val="left"/>
        <w:rPr>
          <w:b/>
          <w:sz w:val="24"/>
          <w:szCs w:val="24"/>
        </w:rPr>
      </w:pPr>
      <w:r w:rsidRPr="00DA1641">
        <w:rPr>
          <w:b/>
          <w:sz w:val="24"/>
          <w:szCs w:val="24"/>
        </w:rPr>
        <w:t xml:space="preserve">Дата утверждения – </w:t>
      </w:r>
      <w:r w:rsidRPr="00DA1641">
        <w:rPr>
          <w:sz w:val="24"/>
          <w:szCs w:val="24"/>
        </w:rPr>
        <w:t>заполняется автоматически при переходе ЭД ПЗ на статус «План закупок утвержден».</w:t>
      </w:r>
    </w:p>
    <w:p w:rsidR="00AC7716" w:rsidRPr="00DA1641" w:rsidRDefault="00AC7716" w:rsidP="00A55B39">
      <w:pPr>
        <w:pStyle w:val="ListParagraph"/>
        <w:numPr>
          <w:ilvl w:val="0"/>
          <w:numId w:val="27"/>
        </w:numPr>
        <w:jc w:val="left"/>
        <w:rPr>
          <w:b/>
          <w:sz w:val="24"/>
          <w:szCs w:val="24"/>
        </w:rPr>
      </w:pPr>
      <w:r w:rsidRPr="00DA1641">
        <w:rPr>
          <w:b/>
          <w:sz w:val="24"/>
          <w:szCs w:val="24"/>
        </w:rPr>
        <w:t xml:space="preserve">Реестровый номер – </w:t>
      </w:r>
      <w:r w:rsidRPr="00DA1641">
        <w:rPr>
          <w:sz w:val="24"/>
          <w:szCs w:val="24"/>
        </w:rPr>
        <w:t>не обязательно для заполнения.</w:t>
      </w:r>
    </w:p>
    <w:p w:rsidR="00AC7716" w:rsidRPr="00DA1641" w:rsidRDefault="00AC7716" w:rsidP="00A55B39">
      <w:pPr>
        <w:pStyle w:val="ListParagraph"/>
        <w:numPr>
          <w:ilvl w:val="0"/>
          <w:numId w:val="27"/>
        </w:numPr>
        <w:jc w:val="left"/>
        <w:rPr>
          <w:b/>
          <w:sz w:val="24"/>
          <w:szCs w:val="24"/>
        </w:rPr>
      </w:pPr>
      <w:r w:rsidRPr="00DA1641">
        <w:rPr>
          <w:b/>
          <w:sz w:val="24"/>
          <w:szCs w:val="24"/>
        </w:rPr>
        <w:t>Версия –</w:t>
      </w:r>
      <w:r w:rsidRPr="00DA1641">
        <w:rPr>
          <w:sz w:val="24"/>
          <w:szCs w:val="24"/>
        </w:rPr>
        <w:t xml:space="preserve"> недоступно для редактирования, заполняется автоматически при внесении изменений в утвержденный ПЗ (версия предыдущего ПЗ  +1)</w:t>
      </w:r>
    </w:p>
    <w:p w:rsidR="00AC7716" w:rsidRPr="00DA1641" w:rsidRDefault="00AC7716" w:rsidP="00A55B39">
      <w:pPr>
        <w:pStyle w:val="ListParagraph"/>
        <w:numPr>
          <w:ilvl w:val="0"/>
          <w:numId w:val="27"/>
        </w:numPr>
        <w:jc w:val="left"/>
        <w:rPr>
          <w:b/>
          <w:sz w:val="24"/>
          <w:szCs w:val="24"/>
        </w:rPr>
      </w:pPr>
      <w:r w:rsidRPr="00DA1641">
        <w:rPr>
          <w:b/>
          <w:sz w:val="24"/>
          <w:szCs w:val="24"/>
        </w:rPr>
        <w:t xml:space="preserve">Описание плана закупок – </w:t>
      </w:r>
      <w:r w:rsidRPr="00DA1641">
        <w:rPr>
          <w:sz w:val="24"/>
          <w:szCs w:val="24"/>
        </w:rPr>
        <w:t>полеобязательно для заполнения.</w:t>
      </w:r>
    </w:p>
    <w:p w:rsidR="00AC7716" w:rsidRPr="00DA1641" w:rsidRDefault="00AC7716" w:rsidP="00A55B39">
      <w:pPr>
        <w:pStyle w:val="ListParagraph"/>
        <w:numPr>
          <w:ilvl w:val="0"/>
          <w:numId w:val="27"/>
        </w:numPr>
        <w:jc w:val="left"/>
        <w:rPr>
          <w:b/>
          <w:sz w:val="24"/>
          <w:szCs w:val="24"/>
        </w:rPr>
      </w:pPr>
      <w:r w:rsidRPr="00DA1641">
        <w:rPr>
          <w:b/>
          <w:sz w:val="24"/>
          <w:szCs w:val="24"/>
        </w:rPr>
        <w:t xml:space="preserve">Блок полей Сведения о заказчике – </w:t>
      </w:r>
      <w:r w:rsidRPr="00DA1641">
        <w:rPr>
          <w:sz w:val="24"/>
          <w:szCs w:val="24"/>
        </w:rPr>
        <w:t>заполняется автоматически из карточки организации – заказчика.</w:t>
      </w:r>
    </w:p>
    <w:p w:rsidR="00AC7716" w:rsidRPr="00DA1641" w:rsidRDefault="00AC7716" w:rsidP="00A55B39">
      <w:pPr>
        <w:pStyle w:val="ListParagraph"/>
        <w:numPr>
          <w:ilvl w:val="0"/>
          <w:numId w:val="27"/>
        </w:numPr>
        <w:jc w:val="left"/>
        <w:rPr>
          <w:sz w:val="24"/>
          <w:szCs w:val="24"/>
        </w:rPr>
      </w:pPr>
      <w:r w:rsidRPr="00DA1641">
        <w:rPr>
          <w:b/>
          <w:sz w:val="24"/>
          <w:szCs w:val="24"/>
        </w:rPr>
        <w:t>Ответственный исполнитель –</w:t>
      </w:r>
      <w:r w:rsidRPr="00DA1641">
        <w:rPr>
          <w:sz w:val="24"/>
          <w:szCs w:val="24"/>
        </w:rPr>
        <w:t>заполняется выбором из справочника персоналий ответственного сотрудника</w:t>
      </w:r>
    </w:p>
    <w:p w:rsidR="00AC7716" w:rsidRPr="00DA1641" w:rsidRDefault="00AC7716" w:rsidP="00A55B39">
      <w:pPr>
        <w:pStyle w:val="ListParagraph"/>
        <w:numPr>
          <w:ilvl w:val="0"/>
          <w:numId w:val="27"/>
        </w:numPr>
        <w:jc w:val="left"/>
        <w:rPr>
          <w:sz w:val="24"/>
          <w:szCs w:val="24"/>
        </w:rPr>
      </w:pPr>
      <w:r w:rsidRPr="00DA1641">
        <w:rPr>
          <w:b/>
          <w:sz w:val="24"/>
          <w:szCs w:val="24"/>
        </w:rPr>
        <w:t xml:space="preserve">План закупок утвержден – </w:t>
      </w:r>
      <w:r w:rsidRPr="00DA1641">
        <w:rPr>
          <w:sz w:val="24"/>
          <w:szCs w:val="24"/>
        </w:rPr>
        <w:t>заполняется выбором из  справочника персоналий утверждающего сотрудника</w:t>
      </w:r>
    </w:p>
    <w:p w:rsidR="00AC7716" w:rsidRPr="00DA1641" w:rsidRDefault="00AC7716" w:rsidP="002E55E1">
      <w:pPr>
        <w:pStyle w:val="ListParagraph"/>
        <w:ind w:left="927" w:firstLine="0"/>
        <w:jc w:val="left"/>
        <w:rPr>
          <w:sz w:val="24"/>
          <w:szCs w:val="24"/>
        </w:rPr>
      </w:pPr>
    </w:p>
    <w:p w:rsidR="00AC7716" w:rsidRPr="00DA1641" w:rsidRDefault="00AC7716" w:rsidP="002E55E1">
      <w:pPr>
        <w:pStyle w:val="6"/>
      </w:pPr>
      <w:bookmarkStart w:id="17" w:name="_Toc400726701"/>
      <w:bookmarkStart w:id="18" w:name="_Toc400726725"/>
      <w:r w:rsidRPr="00DA1641">
        <w:t>1.2.Вкладка «закупки»</w:t>
      </w:r>
      <w:bookmarkEnd w:id="17"/>
      <w:bookmarkEnd w:id="18"/>
    </w:p>
    <w:p w:rsidR="00AC7716" w:rsidRPr="00DA1641" w:rsidRDefault="00AC7716" w:rsidP="00BE4E85">
      <w:pPr>
        <w:widowControl w:val="0"/>
        <w:autoSpaceDE w:val="0"/>
        <w:autoSpaceDN w:val="0"/>
        <w:adjustRightInd w:val="0"/>
        <w:spacing w:before="7" w:after="0" w:line="240" w:lineRule="auto"/>
        <w:jc w:val="center"/>
        <w:rPr>
          <w:sz w:val="24"/>
          <w:szCs w:val="24"/>
        </w:rPr>
      </w:pPr>
    </w:p>
    <w:p w:rsidR="00AC7716" w:rsidRPr="00DA1641" w:rsidRDefault="00AC7716" w:rsidP="00BE4E85">
      <w:pPr>
        <w:rPr>
          <w:sz w:val="24"/>
          <w:szCs w:val="24"/>
        </w:rPr>
      </w:pPr>
      <w:r w:rsidRPr="00DA1641">
        <w:rPr>
          <w:sz w:val="24"/>
          <w:szCs w:val="24"/>
        </w:rPr>
        <w:t>В верхней части находится панель инструментов, на которой располагаются стандартные функциональные кнопки. С их помощью можно выполнить следующие действия: создатьновую закупку</w:t>
      </w:r>
      <w:r w:rsidRPr="000343B1">
        <w:rPr>
          <w:noProof/>
          <w:sz w:val="24"/>
          <w:szCs w:val="24"/>
          <w:lang w:eastAsia="ru-RU"/>
        </w:rPr>
        <w:pict>
          <v:shape id="Рисунок 226" o:spid="_x0000_i1029" type="#_x0000_t75" style="width:23.25pt;height:27pt;visibility:visible">
            <v:imagedata r:id="rId9" o:title=""/>
          </v:shape>
        </w:pict>
      </w:r>
      <w:r w:rsidRPr="00DA1641">
        <w:rPr>
          <w:sz w:val="24"/>
          <w:szCs w:val="24"/>
        </w:rPr>
        <w:t xml:space="preserve">, открыть форму редактирования </w:t>
      </w:r>
      <w:r w:rsidRPr="000343B1">
        <w:rPr>
          <w:noProof/>
          <w:sz w:val="24"/>
          <w:szCs w:val="24"/>
          <w:lang w:eastAsia="ru-RU"/>
        </w:rPr>
        <w:pict>
          <v:shape id="Рисунок 225" o:spid="_x0000_i1030" type="#_x0000_t75" style="width:25.5pt;height:27pt;visibility:visible">
            <v:imagedata r:id="rId11" o:title=""/>
          </v:shape>
        </w:pict>
      </w:r>
      <w:r w:rsidRPr="00DA1641">
        <w:rPr>
          <w:sz w:val="24"/>
          <w:szCs w:val="24"/>
        </w:rPr>
        <w:t xml:space="preserve">, очистить панель фильтрации, открыть/ скрыть </w:t>
      </w:r>
      <w:r w:rsidRPr="000343B1">
        <w:rPr>
          <w:noProof/>
          <w:sz w:val="24"/>
          <w:szCs w:val="24"/>
          <w:lang w:eastAsia="ru-RU"/>
        </w:rPr>
        <w:pict>
          <v:shape id="Рисунок 31" o:spid="_x0000_i1031" type="#_x0000_t75" style="width:58.5pt;height:27pt;visibility:visible">
            <v:imagedata r:id="rId12" o:title="" croptop="13483f" cropbottom="48011f" cropleft="13620f" cropright="44393f"/>
          </v:shape>
        </w:pict>
      </w:r>
      <w:r w:rsidRPr="00DA1641">
        <w:rPr>
          <w:sz w:val="24"/>
          <w:szCs w:val="24"/>
        </w:rPr>
        <w:t xml:space="preserve">, обновить </w:t>
      </w:r>
      <w:r w:rsidRPr="000343B1">
        <w:rPr>
          <w:noProof/>
          <w:sz w:val="24"/>
          <w:szCs w:val="24"/>
          <w:lang w:eastAsia="ru-RU"/>
        </w:rPr>
        <w:pict>
          <v:shape id="Рисунок 230" o:spid="_x0000_i1032" type="#_x0000_t75" style="width:35.25pt;height:32.25pt;visibility:visible">
            <v:imagedata r:id="rId12" o:title="" croptop="13271f" cropbottom="48424f" cropleft="10287f" cropright="51348f"/>
          </v:shape>
        </w:pict>
      </w:r>
    </w:p>
    <w:p w:rsidR="00AC7716" w:rsidRPr="00DA1641" w:rsidRDefault="00AC7716" w:rsidP="002E55E1">
      <w:pPr>
        <w:rPr>
          <w:b/>
          <w:bCs/>
          <w:sz w:val="24"/>
          <w:szCs w:val="24"/>
        </w:rPr>
      </w:pPr>
      <w:r w:rsidRPr="00DA1641">
        <w:rPr>
          <w:sz w:val="24"/>
          <w:szCs w:val="24"/>
        </w:rPr>
        <w:t xml:space="preserve">Фильтрация осуществляется по полям </w:t>
      </w:r>
      <w:r w:rsidRPr="00DA1641">
        <w:rPr>
          <w:b/>
          <w:bCs/>
          <w:sz w:val="24"/>
          <w:szCs w:val="24"/>
        </w:rPr>
        <w:t>Группа продукции, продукция, ОКПД, ОКВЭД, а также цель осуществления закупки, код закупки, информации о финансировании и КБК.</w:t>
      </w:r>
    </w:p>
    <w:p w:rsidR="00AC7716" w:rsidRPr="00DA1641" w:rsidRDefault="00AC7716" w:rsidP="00F84FEA">
      <w:pPr>
        <w:rPr>
          <w:bCs/>
          <w:sz w:val="24"/>
          <w:szCs w:val="24"/>
        </w:rPr>
      </w:pPr>
      <w:r w:rsidRPr="00DA1641">
        <w:rPr>
          <w:bCs/>
          <w:sz w:val="24"/>
          <w:szCs w:val="24"/>
        </w:rPr>
        <w:t>Для добавления в ПЗ новых закупок необходимо нажать:</w:t>
      </w:r>
    </w:p>
    <w:p w:rsidR="00AC7716" w:rsidRPr="00DA1641" w:rsidRDefault="00AC7716" w:rsidP="00F84FEA">
      <w:pPr>
        <w:rPr>
          <w:bCs/>
          <w:sz w:val="24"/>
          <w:szCs w:val="24"/>
        </w:rPr>
      </w:pPr>
      <w:r>
        <w:rPr>
          <w:noProof/>
          <w:lang w:eastAsia="ru-RU"/>
        </w:rPr>
        <w:pict>
          <v:rect id="Прямоугольник 235" o:spid="_x0000_s1029" style="position:absolute;left:0;text-align:left;margin-left:52.85pt;margin-top:.25pt;width:15.6pt;height:31.25pt;z-index:251615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" filled="f" strokecolor="red" strokeweight="2.25pt"/>
        </w:pict>
      </w:r>
      <w:r w:rsidRPr="000343B1">
        <w:rPr>
          <w:noProof/>
          <w:sz w:val="24"/>
          <w:szCs w:val="24"/>
          <w:lang w:eastAsia="ru-RU"/>
        </w:rPr>
        <w:pict>
          <v:shape id="Рисунок 231" o:spid="_x0000_i1033" type="#_x0000_t75" style="width:347.25pt;height:98.25pt;visibility:visible">
            <v:imagedata r:id="rId13" o:title="" croptop="17106f" cropbottom="37257f" cropleft="3426f" cropright="39450f"/>
          </v:shape>
        </w:pict>
      </w:r>
    </w:p>
    <w:p w:rsidR="00AC7716" w:rsidRPr="00DA1641" w:rsidRDefault="00AC7716" w:rsidP="00BE4E85">
      <w:pPr>
        <w:rPr>
          <w:sz w:val="24"/>
          <w:szCs w:val="24"/>
        </w:rPr>
      </w:pPr>
    </w:p>
    <w:p w:rsidR="00AC7716" w:rsidRPr="00DA1641" w:rsidRDefault="00AC7716" w:rsidP="00BE4E85">
      <w:pPr>
        <w:rPr>
          <w:sz w:val="24"/>
          <w:szCs w:val="24"/>
        </w:rPr>
      </w:pPr>
    </w:p>
    <w:p w:rsidR="00AC7716" w:rsidRPr="00DA1641" w:rsidRDefault="00AC7716" w:rsidP="00BE4E85">
      <w:pPr>
        <w:rPr>
          <w:sz w:val="24"/>
          <w:szCs w:val="24"/>
        </w:rPr>
      </w:pPr>
    </w:p>
    <w:p w:rsidR="00AC7716" w:rsidRPr="00DA1641" w:rsidRDefault="00AC7716" w:rsidP="00BE4E85">
      <w:pPr>
        <w:rPr>
          <w:sz w:val="24"/>
          <w:szCs w:val="24"/>
        </w:rPr>
      </w:pPr>
    </w:p>
    <w:p w:rsidR="00AC7716" w:rsidRPr="00DA1641" w:rsidRDefault="00AC7716" w:rsidP="00BE4E85">
      <w:pPr>
        <w:rPr>
          <w:sz w:val="24"/>
          <w:szCs w:val="24"/>
        </w:rPr>
      </w:pPr>
    </w:p>
    <w:p w:rsidR="00AC7716" w:rsidRPr="00DA1641" w:rsidRDefault="00AC7716" w:rsidP="00153ACE">
      <w:pPr>
        <w:pStyle w:val="Heading2"/>
        <w:rPr>
          <w:rStyle w:val="Strong"/>
          <w:b w:val="0"/>
          <w:color w:val="632423"/>
          <w:spacing w:val="15"/>
        </w:rPr>
      </w:pPr>
      <w:bookmarkStart w:id="19" w:name="_Toc400726702"/>
      <w:bookmarkStart w:id="20" w:name="_Toc400726726"/>
      <w:r w:rsidRPr="00DA1641">
        <w:rPr>
          <w:rStyle w:val="Strong"/>
          <w:b w:val="0"/>
          <w:color w:val="632423"/>
          <w:spacing w:val="15"/>
        </w:rPr>
        <w:t>1.2.1.</w:t>
      </w:r>
      <w:r w:rsidRPr="00DA1641">
        <w:rPr>
          <w:rStyle w:val="Strong"/>
          <w:b w:val="0"/>
          <w:color w:val="632423"/>
          <w:spacing w:val="15"/>
        </w:rPr>
        <w:tab/>
        <w:t>создание закупки</w:t>
      </w:r>
      <w:bookmarkEnd w:id="19"/>
      <w:bookmarkEnd w:id="20"/>
    </w:p>
    <w:p w:rsidR="00AC7716" w:rsidRPr="00DA1641" w:rsidRDefault="00AC7716" w:rsidP="00903ADD">
      <w:pPr>
        <w:shd w:val="clear" w:color="auto" w:fill="FFFFFF"/>
        <w:spacing w:after="0" w:line="260" w:lineRule="atLeast"/>
        <w:ind w:left="720" w:firstLine="0"/>
        <w:jc w:val="left"/>
        <w:rPr>
          <w:rFonts w:cs="Helvetica"/>
          <w:color w:val="000000"/>
          <w:sz w:val="24"/>
          <w:szCs w:val="24"/>
          <w:lang w:eastAsia="ru-RU"/>
        </w:rPr>
      </w:pPr>
      <w:r w:rsidRPr="00DA1641">
        <w:rPr>
          <w:rFonts w:cs="Helvetica"/>
          <w:b/>
          <w:color w:val="000000"/>
          <w:sz w:val="24"/>
          <w:szCs w:val="24"/>
          <w:lang w:eastAsia="ru-RU"/>
        </w:rPr>
        <w:t>ЭД Закупка</w:t>
      </w:r>
      <w:r w:rsidRPr="00DA1641">
        <w:rPr>
          <w:rFonts w:cs="Helvetica"/>
          <w:color w:val="000000"/>
          <w:sz w:val="24"/>
          <w:szCs w:val="24"/>
          <w:lang w:eastAsia="ru-RU"/>
        </w:rPr>
        <w:t>- содержит полный набор информации, формируется для процедур, вследствие которых будет заключен Контракт.</w:t>
      </w:r>
    </w:p>
    <w:p w:rsidR="00AC7716" w:rsidRPr="00DA1641" w:rsidRDefault="00AC7716" w:rsidP="00903ADD">
      <w:pPr>
        <w:shd w:val="clear" w:color="auto" w:fill="FFFFFF"/>
        <w:spacing w:after="0" w:line="260" w:lineRule="atLeast"/>
        <w:ind w:left="720" w:firstLine="0"/>
        <w:jc w:val="left"/>
        <w:rPr>
          <w:rFonts w:cs="Helvetica"/>
          <w:color w:val="000000"/>
          <w:sz w:val="24"/>
          <w:szCs w:val="24"/>
          <w:lang w:eastAsia="ru-RU"/>
        </w:rPr>
      </w:pPr>
    </w:p>
    <w:p w:rsidR="00AC7716" w:rsidRPr="00DA1641" w:rsidRDefault="00AC7716" w:rsidP="00903ADD">
      <w:pPr>
        <w:shd w:val="clear" w:color="auto" w:fill="FFFFFF"/>
        <w:spacing w:after="0" w:line="260" w:lineRule="atLeast"/>
        <w:ind w:left="720" w:firstLine="0"/>
        <w:jc w:val="left"/>
        <w:rPr>
          <w:rFonts w:cs="Helvetica"/>
          <w:b/>
          <w:color w:val="000000"/>
          <w:sz w:val="24"/>
          <w:szCs w:val="24"/>
          <w:lang w:eastAsia="ru-RU"/>
        </w:rPr>
      </w:pPr>
      <w:r w:rsidRPr="00DA1641">
        <w:rPr>
          <w:rFonts w:cs="Helvetica"/>
          <w:b/>
          <w:color w:val="000000"/>
          <w:sz w:val="24"/>
          <w:szCs w:val="24"/>
          <w:lang w:eastAsia="ru-RU"/>
        </w:rPr>
        <w:t>ЭД Закупка</w:t>
      </w:r>
      <w:r w:rsidRPr="00DA1641">
        <w:rPr>
          <w:rFonts w:cs="Helvetica"/>
          <w:color w:val="000000"/>
          <w:sz w:val="24"/>
          <w:szCs w:val="24"/>
          <w:lang w:eastAsia="ru-RU"/>
        </w:rPr>
        <w:t>:</w:t>
      </w:r>
    </w:p>
    <w:p w:rsidR="00AC7716" w:rsidRPr="00DA1641" w:rsidRDefault="00AC7716" w:rsidP="00903ADD">
      <w:pPr>
        <w:shd w:val="clear" w:color="auto" w:fill="FFFFFF"/>
        <w:spacing w:after="0" w:line="260" w:lineRule="atLeast"/>
        <w:ind w:left="720" w:firstLine="0"/>
        <w:jc w:val="left"/>
        <w:rPr>
          <w:rFonts w:cs="Helvetica"/>
          <w:color w:val="000000"/>
          <w:sz w:val="24"/>
          <w:szCs w:val="24"/>
          <w:lang w:eastAsia="ru-RU"/>
        </w:rPr>
      </w:pPr>
      <w:r w:rsidRPr="00DA1641">
        <w:rPr>
          <w:rFonts w:cs="Helvetica"/>
          <w:b/>
          <w:color w:val="000000"/>
          <w:sz w:val="24"/>
          <w:szCs w:val="24"/>
          <w:lang w:eastAsia="ru-RU"/>
        </w:rPr>
        <w:t>- Закупка на основании п.4, ч.1, ст. 93 Федерального закона №44-ФЗ</w:t>
      </w:r>
      <w:r w:rsidRPr="00DA1641">
        <w:rPr>
          <w:rFonts w:cs="Helvetica"/>
          <w:b/>
          <w:color w:val="000000"/>
          <w:sz w:val="24"/>
          <w:szCs w:val="24"/>
          <w:lang w:eastAsia="ru-RU"/>
        </w:rPr>
        <w:br/>
        <w:t>- Закупка на основании п.5, ч.1, ст. 93 Федерального закона №44-ФЗ</w:t>
      </w:r>
      <w:r w:rsidRPr="00DA1641">
        <w:rPr>
          <w:rFonts w:cs="Helvetica"/>
          <w:b/>
          <w:color w:val="000000"/>
          <w:sz w:val="24"/>
          <w:szCs w:val="24"/>
          <w:lang w:eastAsia="ru-RU"/>
        </w:rPr>
        <w:br/>
        <w:t>- Закупка на основании п.7, ч.2, ст. 83 Федерального закона №44-ФЗ</w:t>
      </w:r>
      <w:r w:rsidRPr="00DA1641">
        <w:rPr>
          <w:rFonts w:cs="Helvetica"/>
          <w:b/>
          <w:color w:val="000000"/>
          <w:sz w:val="24"/>
          <w:szCs w:val="24"/>
          <w:lang w:eastAsia="ru-RU"/>
        </w:rPr>
        <w:br/>
      </w:r>
      <w:r w:rsidRPr="00DA1641">
        <w:rPr>
          <w:rFonts w:cs="Helvetica"/>
          <w:color w:val="000000"/>
          <w:sz w:val="24"/>
          <w:szCs w:val="24"/>
          <w:lang w:eastAsia="ru-RU"/>
        </w:rPr>
        <w:t>такие закупки сразу при создании обладают признаками (значение признака не может быть изменено после создания документа), и содержит в себе минимум информации, а именно создается в разрезе КБК</w:t>
      </w:r>
      <w:r w:rsidRPr="00DA1641">
        <w:rPr>
          <w:rFonts w:cs="Helvetica"/>
          <w:color w:val="000000"/>
          <w:sz w:val="24"/>
          <w:szCs w:val="24"/>
          <w:lang w:eastAsia="ru-RU"/>
        </w:rPr>
        <w:br/>
      </w:r>
    </w:p>
    <w:p w:rsidR="00AC7716" w:rsidRPr="00DA1641" w:rsidRDefault="00AC7716" w:rsidP="00F84FEA">
      <w:pPr>
        <w:jc w:val="left"/>
        <w:rPr>
          <w:noProof/>
          <w:sz w:val="24"/>
          <w:szCs w:val="24"/>
          <w:lang w:eastAsia="ru-RU"/>
        </w:rPr>
      </w:pPr>
    </w:p>
    <w:p w:rsidR="00AC7716" w:rsidRPr="00DA1641" w:rsidRDefault="00AC7716" w:rsidP="00F84FEA">
      <w:pPr>
        <w:jc w:val="left"/>
        <w:rPr>
          <w:sz w:val="24"/>
          <w:szCs w:val="24"/>
        </w:rPr>
      </w:pPr>
      <w:r w:rsidRPr="000343B1">
        <w:rPr>
          <w:noProof/>
          <w:sz w:val="24"/>
          <w:szCs w:val="24"/>
          <w:lang w:eastAsia="ru-RU"/>
        </w:rPr>
        <w:pict>
          <v:shape id="Рисунок 236" o:spid="_x0000_i1034" type="#_x0000_t75" style="width:464.25pt;height:324.75pt;visibility:visible">
            <v:imagedata r:id="rId14" o:title=""/>
          </v:shape>
        </w:pict>
      </w:r>
    </w:p>
    <w:p w:rsidR="00AC7716" w:rsidRPr="00DA1641" w:rsidRDefault="00AC7716" w:rsidP="00F84FEA">
      <w:pPr>
        <w:pStyle w:val="ListParagraph"/>
        <w:numPr>
          <w:ilvl w:val="0"/>
          <w:numId w:val="28"/>
        </w:numPr>
        <w:rPr>
          <w:b/>
          <w:sz w:val="24"/>
          <w:szCs w:val="24"/>
        </w:rPr>
      </w:pPr>
      <w:r w:rsidRPr="00DA1641">
        <w:rPr>
          <w:b/>
          <w:sz w:val="24"/>
          <w:szCs w:val="24"/>
        </w:rPr>
        <w:t>Номер –</w:t>
      </w:r>
      <w:r w:rsidRPr="00DA1641">
        <w:rPr>
          <w:sz w:val="24"/>
          <w:szCs w:val="24"/>
        </w:rPr>
        <w:t xml:space="preserve"> номер документа в АЦК- Госзаказ, формируется автоматически, доступно для редактирования.</w:t>
      </w:r>
    </w:p>
    <w:p w:rsidR="00AC7716" w:rsidRPr="00DA1641" w:rsidRDefault="00AC7716" w:rsidP="00FF7407">
      <w:pPr>
        <w:pStyle w:val="ListParagraph"/>
        <w:numPr>
          <w:ilvl w:val="0"/>
          <w:numId w:val="28"/>
        </w:numPr>
        <w:rPr>
          <w:sz w:val="24"/>
          <w:szCs w:val="24"/>
        </w:rPr>
      </w:pPr>
      <w:r w:rsidRPr="00DA1641">
        <w:rPr>
          <w:b/>
          <w:sz w:val="24"/>
          <w:szCs w:val="24"/>
        </w:rPr>
        <w:t>Дата –</w:t>
      </w:r>
      <w:r w:rsidRPr="00DA1641">
        <w:rPr>
          <w:sz w:val="24"/>
          <w:szCs w:val="24"/>
        </w:rPr>
        <w:t>дата создания ЭД в АЦК- Госзаказ.</w:t>
      </w:r>
    </w:p>
    <w:p w:rsidR="00AC7716" w:rsidRPr="00DA1641" w:rsidRDefault="00AC7716" w:rsidP="00FF7407">
      <w:pPr>
        <w:pStyle w:val="ListParagraph"/>
        <w:numPr>
          <w:ilvl w:val="0"/>
          <w:numId w:val="28"/>
        </w:numPr>
        <w:rPr>
          <w:sz w:val="24"/>
          <w:szCs w:val="24"/>
        </w:rPr>
      </w:pPr>
      <w:r w:rsidRPr="00DA1641">
        <w:rPr>
          <w:b/>
          <w:sz w:val="24"/>
          <w:szCs w:val="24"/>
        </w:rPr>
        <w:t>Код закупки –</w:t>
      </w:r>
      <w:r w:rsidRPr="00DA1641">
        <w:rPr>
          <w:sz w:val="24"/>
          <w:szCs w:val="24"/>
        </w:rPr>
        <w:t xml:space="preserve"> обязательно для заполнения, формируется по заданному правилу при нажатии на значок решетки справа.</w:t>
      </w:r>
    </w:p>
    <w:p w:rsidR="00AC7716" w:rsidRPr="00DA1641" w:rsidRDefault="00AC7716" w:rsidP="00F84FEA">
      <w:pPr>
        <w:numPr>
          <w:ilvl w:val="0"/>
          <w:numId w:val="28"/>
        </w:numPr>
        <w:spacing w:line="276" w:lineRule="auto"/>
        <w:rPr>
          <w:sz w:val="24"/>
          <w:szCs w:val="24"/>
        </w:rPr>
      </w:pPr>
      <w:r w:rsidRPr="00DA1641">
        <w:rPr>
          <w:b/>
          <w:bCs/>
          <w:sz w:val="24"/>
          <w:szCs w:val="24"/>
        </w:rPr>
        <w:t xml:space="preserve">Заказчик </w:t>
      </w:r>
      <w:r w:rsidRPr="00DA1641">
        <w:rPr>
          <w:sz w:val="24"/>
          <w:szCs w:val="24"/>
        </w:rPr>
        <w:t>- официальное наименование организации-заказчика. Поле заполняется автоматически из справочника организаций наименованием организации пользователя.</w:t>
      </w:r>
    </w:p>
    <w:p w:rsidR="00AC7716" w:rsidRPr="00DA1641" w:rsidRDefault="00AC7716" w:rsidP="00FF7407">
      <w:pPr>
        <w:pStyle w:val="ListParagraph"/>
        <w:numPr>
          <w:ilvl w:val="0"/>
          <w:numId w:val="28"/>
        </w:numPr>
        <w:rPr>
          <w:sz w:val="24"/>
          <w:szCs w:val="24"/>
        </w:rPr>
      </w:pPr>
      <w:r w:rsidRPr="00DA1641">
        <w:rPr>
          <w:b/>
          <w:sz w:val="24"/>
          <w:szCs w:val="24"/>
        </w:rPr>
        <w:t xml:space="preserve">Получатель – </w:t>
      </w:r>
      <w:r w:rsidRPr="00DA1641">
        <w:rPr>
          <w:sz w:val="24"/>
          <w:szCs w:val="24"/>
        </w:rPr>
        <w:t>поле заполняется автоматически организацией заказчиком, можно выбрать подведомственную организацию.</w:t>
      </w:r>
    </w:p>
    <w:p w:rsidR="00AC7716" w:rsidRPr="00DA1641" w:rsidRDefault="00AC7716" w:rsidP="00854C6E">
      <w:pPr>
        <w:pStyle w:val="ListParagraph"/>
        <w:ind w:left="1287" w:firstLine="0"/>
        <w:rPr>
          <w:sz w:val="24"/>
          <w:szCs w:val="24"/>
        </w:rPr>
      </w:pPr>
    </w:p>
    <w:p w:rsidR="00AC7716" w:rsidRPr="00DA1641" w:rsidRDefault="00AC7716" w:rsidP="00854C6E">
      <w:pPr>
        <w:pStyle w:val="ListParagraph"/>
        <w:ind w:left="1287" w:firstLine="0"/>
        <w:rPr>
          <w:sz w:val="24"/>
          <w:szCs w:val="24"/>
        </w:rPr>
      </w:pPr>
    </w:p>
    <w:p w:rsidR="00AC7716" w:rsidRPr="00DA1641" w:rsidRDefault="00AC7716" w:rsidP="00153ACE">
      <w:pPr>
        <w:pStyle w:val="Heading2"/>
        <w:rPr>
          <w:rStyle w:val="Strong"/>
          <w:b w:val="0"/>
          <w:bCs/>
          <w:color w:val="632423"/>
        </w:rPr>
      </w:pPr>
      <w:bookmarkStart w:id="21" w:name="_Toc400726703"/>
      <w:bookmarkStart w:id="22" w:name="_Toc400726727"/>
      <w:r w:rsidRPr="00DA1641">
        <w:rPr>
          <w:rStyle w:val="Strong"/>
          <w:b w:val="0"/>
          <w:bCs/>
          <w:color w:val="632423"/>
        </w:rPr>
        <w:t>1.2.2.</w:t>
      </w:r>
      <w:r w:rsidRPr="00DA1641">
        <w:rPr>
          <w:rStyle w:val="Strong"/>
          <w:b w:val="0"/>
          <w:bCs/>
          <w:color w:val="632423"/>
        </w:rPr>
        <w:tab/>
        <w:t>вкладка обьект закупки</w:t>
      </w:r>
      <w:bookmarkEnd w:id="21"/>
      <w:bookmarkEnd w:id="22"/>
    </w:p>
    <w:p w:rsidR="00AC7716" w:rsidRPr="00DA1641" w:rsidRDefault="00AC7716" w:rsidP="00BE4E85">
      <w:pPr>
        <w:rPr>
          <w:sz w:val="24"/>
          <w:szCs w:val="24"/>
        </w:rPr>
      </w:pPr>
      <w:r w:rsidRPr="00DA1641">
        <w:rPr>
          <w:sz w:val="24"/>
          <w:szCs w:val="24"/>
        </w:rPr>
        <w:t xml:space="preserve">Заполняется информация </w:t>
      </w:r>
      <w:r w:rsidRPr="00DA1641">
        <w:rPr>
          <w:b/>
          <w:sz w:val="24"/>
          <w:szCs w:val="24"/>
        </w:rPr>
        <w:t>о финансировании</w:t>
      </w:r>
      <w:r w:rsidRPr="00DA1641">
        <w:rPr>
          <w:sz w:val="24"/>
          <w:szCs w:val="24"/>
        </w:rPr>
        <w:t xml:space="preserve"> нажатием на кнопку </w:t>
      </w:r>
      <w:r w:rsidRPr="000343B1">
        <w:rPr>
          <w:noProof/>
          <w:sz w:val="24"/>
          <w:szCs w:val="24"/>
          <w:lang w:eastAsia="ru-RU"/>
        </w:rPr>
        <w:pict>
          <v:shape id="Рисунок 238" o:spid="_x0000_i1035" type="#_x0000_t75" style="width:30pt;height:31.5pt;visibility:visible">
            <v:imagedata r:id="rId14" o:title="" croptop="19714f" cropbottom="41741f" cropleft="4474f" cropright="58584f"/>
          </v:shape>
        </w:pict>
      </w:r>
      <w:r w:rsidRPr="00DA1641">
        <w:rPr>
          <w:sz w:val="24"/>
          <w:szCs w:val="24"/>
        </w:rPr>
        <w:t xml:space="preserve"> :</w:t>
      </w:r>
    </w:p>
    <w:p w:rsidR="00AC7716" w:rsidRPr="00DA1641" w:rsidRDefault="00AC7716" w:rsidP="00D61E7D">
      <w:pPr>
        <w:rPr>
          <w:sz w:val="24"/>
          <w:szCs w:val="24"/>
        </w:rPr>
      </w:pPr>
      <w:r w:rsidRPr="000343B1">
        <w:rPr>
          <w:noProof/>
          <w:sz w:val="24"/>
          <w:szCs w:val="24"/>
          <w:lang w:eastAsia="ru-RU"/>
        </w:rPr>
        <w:pict>
          <v:shape id="Рисунок 237" o:spid="_x0000_i1036" type="#_x0000_t75" style="width:467.25pt;height:320.25pt;visibility:visible">
            <v:imagedata r:id="rId15" o:title=""/>
          </v:shape>
        </w:pict>
      </w:r>
    </w:p>
    <w:p w:rsidR="00AC7716" w:rsidRPr="00DA1641" w:rsidRDefault="00AC7716" w:rsidP="00D61E7D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DA1641">
        <w:rPr>
          <w:b/>
          <w:sz w:val="24"/>
          <w:szCs w:val="24"/>
        </w:rPr>
        <w:t>Источник финансирования</w:t>
      </w:r>
      <w:r w:rsidRPr="00DA1641">
        <w:rPr>
          <w:sz w:val="24"/>
          <w:szCs w:val="24"/>
        </w:rPr>
        <w:t xml:space="preserve"> – выбирается из справочника, нажатием на кнопку  </w:t>
      </w:r>
      <w:r w:rsidRPr="000343B1">
        <w:rPr>
          <w:noProof/>
          <w:sz w:val="24"/>
          <w:szCs w:val="24"/>
          <w:lang w:eastAsia="ru-RU"/>
        </w:rPr>
        <w:pict>
          <v:shape id="Рисунок 239" o:spid="_x0000_i1037" type="#_x0000_t75" style="width:22.5pt;height:18.75pt;visibility:visible">
            <v:imagedata r:id="rId15" o:title="" croptop="7362f" cropbottom="53813f" cropleft="60301f" cropright="1431f"/>
          </v:shape>
        </w:pict>
      </w:r>
      <w:r w:rsidRPr="00DA1641">
        <w:rPr>
          <w:sz w:val="24"/>
          <w:szCs w:val="24"/>
        </w:rPr>
        <w:t xml:space="preserve">. </w:t>
      </w:r>
    </w:p>
    <w:p w:rsidR="00AC7716" w:rsidRPr="00DA1641" w:rsidRDefault="00AC7716" w:rsidP="00D61E7D">
      <w:pPr>
        <w:pStyle w:val="ListParagraph"/>
        <w:ind w:left="1287" w:firstLine="0"/>
        <w:rPr>
          <w:sz w:val="24"/>
          <w:szCs w:val="24"/>
        </w:rPr>
      </w:pPr>
      <w:r w:rsidRPr="00DA1641">
        <w:rPr>
          <w:sz w:val="24"/>
          <w:szCs w:val="24"/>
        </w:rPr>
        <w:t>С кодом 02/03(бюджетные источники) для казенных учреждений, с кодом 0 (средства бюджетных учреждений) для бюджетных учреждений, с кодом 12/13 внебюджетные средства.</w:t>
      </w:r>
    </w:p>
    <w:p w:rsidR="00AC7716" w:rsidRPr="00DA1641" w:rsidRDefault="00AC7716" w:rsidP="00D61E7D">
      <w:pPr>
        <w:pStyle w:val="ListParagraph"/>
        <w:ind w:left="567" w:firstLine="0"/>
        <w:jc w:val="left"/>
        <w:rPr>
          <w:sz w:val="24"/>
          <w:szCs w:val="24"/>
        </w:rPr>
      </w:pPr>
      <w:r>
        <w:rPr>
          <w:noProof/>
          <w:lang w:eastAsia="ru-RU"/>
        </w:rPr>
        <w:pict>
          <v:rect id="Прямоугольник 247" o:spid="_x0000_s1030" style="position:absolute;left:0;text-align:left;margin-left:37.2pt;margin-top:111.85pt;width:441.5pt;height:47.55pt;z-index:251616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" filled="f" strokecolor="red" strokeweight="2pt"/>
        </w:pict>
      </w:r>
      <w:r w:rsidRPr="000343B1">
        <w:rPr>
          <w:noProof/>
          <w:sz w:val="24"/>
          <w:szCs w:val="24"/>
          <w:lang w:eastAsia="ru-RU"/>
        </w:rPr>
        <w:pict>
          <v:shape id="Рисунок 240" o:spid="_x0000_i1038" type="#_x0000_t75" style="width:464.25pt;height:404.25pt;visibility:visible">
            <v:imagedata r:id="rId16" o:title=""/>
          </v:shape>
        </w:pict>
      </w:r>
    </w:p>
    <w:p w:rsidR="00AC7716" w:rsidRPr="00DA1641" w:rsidRDefault="00AC7716" w:rsidP="00D61E7D">
      <w:pPr>
        <w:pStyle w:val="ListParagraph"/>
        <w:ind w:left="567" w:firstLine="0"/>
        <w:jc w:val="left"/>
        <w:rPr>
          <w:sz w:val="24"/>
          <w:szCs w:val="24"/>
        </w:rPr>
      </w:pPr>
    </w:p>
    <w:p w:rsidR="00AC7716" w:rsidRPr="00DA1641" w:rsidRDefault="00AC7716" w:rsidP="00D61E7D">
      <w:pPr>
        <w:pStyle w:val="ListParagraph"/>
        <w:ind w:left="0" w:firstLine="0"/>
        <w:jc w:val="left"/>
        <w:rPr>
          <w:sz w:val="24"/>
          <w:szCs w:val="24"/>
        </w:rPr>
      </w:pPr>
      <w:r w:rsidRPr="00DA1641">
        <w:rPr>
          <w:sz w:val="24"/>
          <w:szCs w:val="24"/>
        </w:rPr>
        <w:t xml:space="preserve">После выбора Источника финансирования необходимо нажать на кнопку </w:t>
      </w:r>
      <w:r w:rsidRPr="00DA1641">
        <w:rPr>
          <w:b/>
          <w:sz w:val="24"/>
          <w:szCs w:val="24"/>
        </w:rPr>
        <w:t>«Бюджет»</w:t>
      </w:r>
      <w:r w:rsidRPr="00DA1641">
        <w:rPr>
          <w:sz w:val="24"/>
          <w:szCs w:val="24"/>
        </w:rPr>
        <w:t xml:space="preserve"> в левом нижнем углу. (</w:t>
      </w:r>
      <w:r w:rsidRPr="00DA1641">
        <w:rPr>
          <w:color w:val="FF0000"/>
          <w:sz w:val="24"/>
          <w:szCs w:val="24"/>
        </w:rPr>
        <w:t>кроме случаев, когда выбран внебюджетный источник финансирования</w:t>
      </w:r>
      <w:r w:rsidRPr="00DA1641">
        <w:rPr>
          <w:sz w:val="24"/>
          <w:szCs w:val="24"/>
        </w:rPr>
        <w:t>)</w:t>
      </w:r>
    </w:p>
    <w:p w:rsidR="00AC7716" w:rsidRPr="00DA1641" w:rsidRDefault="00AC7716" w:rsidP="00D61E7D">
      <w:pPr>
        <w:pStyle w:val="ListParagraph"/>
        <w:ind w:left="0" w:firstLine="0"/>
        <w:jc w:val="left"/>
        <w:rPr>
          <w:sz w:val="24"/>
          <w:szCs w:val="24"/>
        </w:rPr>
      </w:pPr>
    </w:p>
    <w:p w:rsidR="00AC7716" w:rsidRPr="00DA1641" w:rsidRDefault="00AC7716" w:rsidP="00D61E7D">
      <w:pPr>
        <w:pStyle w:val="ListParagraph"/>
        <w:ind w:left="0" w:firstLine="0"/>
        <w:jc w:val="left"/>
        <w:rPr>
          <w:b/>
          <w:sz w:val="24"/>
          <w:szCs w:val="24"/>
        </w:rPr>
      </w:pPr>
      <w:r w:rsidRPr="00DA1641">
        <w:rPr>
          <w:sz w:val="24"/>
          <w:szCs w:val="24"/>
        </w:rPr>
        <w:t xml:space="preserve">При нажатии на кнопку </w:t>
      </w:r>
      <w:r w:rsidRPr="00DA1641">
        <w:rPr>
          <w:b/>
          <w:sz w:val="24"/>
          <w:szCs w:val="24"/>
        </w:rPr>
        <w:t>Бюджет</w:t>
      </w:r>
      <w:r w:rsidRPr="00DA1641">
        <w:rPr>
          <w:sz w:val="24"/>
          <w:szCs w:val="24"/>
        </w:rPr>
        <w:t xml:space="preserve"> открывается справочник </w:t>
      </w:r>
      <w:r w:rsidRPr="00DA1641">
        <w:rPr>
          <w:b/>
          <w:sz w:val="24"/>
          <w:szCs w:val="24"/>
        </w:rPr>
        <w:t>Строки бюджета:</w:t>
      </w:r>
    </w:p>
    <w:p w:rsidR="00AC7716" w:rsidRPr="00DA1641" w:rsidRDefault="00AC7716" w:rsidP="00D61E7D">
      <w:pPr>
        <w:pStyle w:val="ListParagraph"/>
        <w:ind w:left="0" w:firstLine="0"/>
        <w:jc w:val="left"/>
        <w:rPr>
          <w:b/>
          <w:sz w:val="24"/>
          <w:szCs w:val="24"/>
        </w:rPr>
      </w:pPr>
    </w:p>
    <w:p w:rsidR="00AC7716" w:rsidRPr="00DA1641" w:rsidRDefault="00AC7716" w:rsidP="00D61E7D">
      <w:pPr>
        <w:pStyle w:val="ListParagraph"/>
        <w:ind w:left="0" w:firstLine="0"/>
        <w:jc w:val="left"/>
        <w:rPr>
          <w:sz w:val="24"/>
          <w:szCs w:val="24"/>
        </w:rPr>
      </w:pPr>
      <w:r>
        <w:rPr>
          <w:noProof/>
          <w:lang w:eastAsia="ru-RU"/>
        </w:rPr>
        <w:pict>
          <v:rect id="Прямоугольник 249" o:spid="_x0000_s1031" style="position:absolute;margin-left:75.25pt;margin-top:6.9pt;width:19.7pt;height:22.4pt;z-index:251617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" filled="f" strokecolor="red" strokeweight="2pt"/>
        </w:pict>
      </w:r>
      <w:r w:rsidRPr="000343B1">
        <w:rPr>
          <w:noProof/>
          <w:sz w:val="24"/>
          <w:szCs w:val="24"/>
          <w:lang w:eastAsia="ru-RU"/>
        </w:rPr>
        <w:pict>
          <v:shape id="Рисунок 248" o:spid="_x0000_i1039" type="#_x0000_t75" style="width:492pt;height:243pt;visibility:visible">
            <v:imagedata r:id="rId17" o:title=""/>
          </v:shape>
        </w:pict>
      </w:r>
    </w:p>
    <w:p w:rsidR="00AC7716" w:rsidRPr="00DA1641" w:rsidRDefault="00AC7716" w:rsidP="00D77C9C">
      <w:pPr>
        <w:pStyle w:val="ListParagraph"/>
        <w:ind w:left="0" w:firstLine="0"/>
        <w:jc w:val="left"/>
        <w:rPr>
          <w:color w:val="FF0000"/>
          <w:sz w:val="24"/>
          <w:szCs w:val="24"/>
        </w:rPr>
      </w:pPr>
      <w:r w:rsidRPr="00DA1641">
        <w:rPr>
          <w:color w:val="FF0000"/>
          <w:sz w:val="24"/>
          <w:szCs w:val="24"/>
        </w:rPr>
        <w:t>При открытии справочника необходимо очистить панель фильтрации!</w:t>
      </w:r>
    </w:p>
    <w:p w:rsidR="00AC7716" w:rsidRPr="00DA1641" w:rsidRDefault="00AC7716" w:rsidP="00D77C9C">
      <w:pPr>
        <w:pStyle w:val="ListParagraph"/>
        <w:ind w:left="0" w:firstLine="0"/>
        <w:jc w:val="left"/>
        <w:rPr>
          <w:color w:val="FF0000"/>
          <w:sz w:val="24"/>
          <w:szCs w:val="24"/>
        </w:rPr>
      </w:pPr>
    </w:p>
    <w:p w:rsidR="00AC7716" w:rsidRPr="00DA1641" w:rsidRDefault="00AC7716" w:rsidP="00D77C9C">
      <w:pPr>
        <w:pStyle w:val="ListParagraph"/>
        <w:ind w:left="0" w:firstLine="0"/>
        <w:jc w:val="left"/>
        <w:rPr>
          <w:color w:val="000000"/>
          <w:sz w:val="24"/>
          <w:szCs w:val="24"/>
        </w:rPr>
      </w:pPr>
      <w:r w:rsidRPr="00DA1641">
        <w:rPr>
          <w:color w:val="000000"/>
          <w:sz w:val="24"/>
          <w:szCs w:val="24"/>
        </w:rPr>
        <w:t>Далее необходимо выбрать строку расходов, по которой будет проходить оплата.</w:t>
      </w:r>
    </w:p>
    <w:p w:rsidR="00AC7716" w:rsidRPr="00DA1641" w:rsidRDefault="00AC7716" w:rsidP="00D77C9C">
      <w:pPr>
        <w:pStyle w:val="ListParagraph"/>
        <w:ind w:left="0" w:firstLine="0"/>
        <w:jc w:val="left"/>
        <w:rPr>
          <w:color w:val="000000"/>
          <w:sz w:val="24"/>
          <w:szCs w:val="24"/>
        </w:rPr>
      </w:pPr>
    </w:p>
    <w:p w:rsidR="00AC7716" w:rsidRPr="00DA1641" w:rsidRDefault="00AC7716" w:rsidP="00D77C9C">
      <w:pPr>
        <w:pStyle w:val="ListParagraph"/>
        <w:ind w:left="0" w:firstLine="0"/>
        <w:jc w:val="left"/>
        <w:rPr>
          <w:b/>
          <w:color w:val="000000"/>
          <w:sz w:val="24"/>
          <w:szCs w:val="24"/>
        </w:rPr>
      </w:pPr>
      <w:r w:rsidRPr="00DA1641">
        <w:rPr>
          <w:color w:val="000000"/>
          <w:sz w:val="24"/>
          <w:szCs w:val="24"/>
        </w:rPr>
        <w:t>Аналогично выбирается строка для АУ/БУ из справочника</w:t>
      </w:r>
      <w:r w:rsidRPr="00DA1641">
        <w:rPr>
          <w:b/>
          <w:color w:val="000000"/>
          <w:sz w:val="24"/>
          <w:szCs w:val="24"/>
        </w:rPr>
        <w:t>Строки бюджетных и автономных учреждений.</w:t>
      </w:r>
    </w:p>
    <w:p w:rsidR="00AC7716" w:rsidRPr="00DA1641" w:rsidRDefault="00AC7716" w:rsidP="00D77C9C">
      <w:pPr>
        <w:pStyle w:val="ListParagraph"/>
        <w:ind w:left="0" w:firstLine="0"/>
        <w:jc w:val="left"/>
        <w:rPr>
          <w:b/>
          <w:color w:val="000000"/>
          <w:sz w:val="24"/>
          <w:szCs w:val="24"/>
        </w:rPr>
      </w:pPr>
    </w:p>
    <w:p w:rsidR="00AC7716" w:rsidRPr="00DA1641" w:rsidRDefault="00AC7716" w:rsidP="00D77C9C">
      <w:pPr>
        <w:pStyle w:val="ListParagraph"/>
        <w:ind w:left="0" w:firstLine="0"/>
        <w:jc w:val="left"/>
        <w:rPr>
          <w:color w:val="000000"/>
          <w:sz w:val="24"/>
          <w:szCs w:val="24"/>
        </w:rPr>
      </w:pPr>
      <w:r w:rsidRPr="00DA1641">
        <w:rPr>
          <w:b/>
          <w:color w:val="000000"/>
          <w:sz w:val="24"/>
          <w:szCs w:val="24"/>
        </w:rPr>
        <w:t xml:space="preserve">Для внебюджетных  </w:t>
      </w:r>
      <w:r w:rsidRPr="00DA1641">
        <w:rPr>
          <w:color w:val="000000"/>
          <w:sz w:val="24"/>
          <w:szCs w:val="24"/>
        </w:rPr>
        <w:t xml:space="preserve">источников финансирования заполняются поля Получатель и КОСГУ, из справочника, нажатием на кнопку </w:t>
      </w:r>
      <w:r w:rsidRPr="000343B1">
        <w:rPr>
          <w:noProof/>
          <w:sz w:val="24"/>
          <w:szCs w:val="24"/>
          <w:lang w:eastAsia="ru-RU"/>
        </w:rPr>
        <w:pict>
          <v:shape id="Рисунок 250" o:spid="_x0000_i1040" type="#_x0000_t75" style="width:22.5pt;height:27pt;visibility:visible">
            <v:imagedata r:id="rId15" o:title="" croptop="7362f" cropbottom="54596f" cropleft="61049f" cropright="2037f"/>
          </v:shape>
        </w:pict>
      </w:r>
    </w:p>
    <w:p w:rsidR="00AC7716" w:rsidRPr="00DA1641" w:rsidRDefault="00AC7716" w:rsidP="00D77C9C">
      <w:pPr>
        <w:pStyle w:val="ListParagraph"/>
        <w:ind w:left="0" w:firstLine="0"/>
        <w:jc w:val="left"/>
        <w:rPr>
          <w:color w:val="000000"/>
          <w:sz w:val="24"/>
          <w:szCs w:val="24"/>
        </w:rPr>
      </w:pPr>
      <w:r w:rsidRPr="00DA1641">
        <w:rPr>
          <w:color w:val="000000"/>
          <w:sz w:val="24"/>
          <w:szCs w:val="24"/>
        </w:rPr>
        <w:t xml:space="preserve">В блоке Финансирование может быть указано несколько источников финансирования (ИФ),  для этого снова  необходимо нажать на </w:t>
      </w:r>
      <w:r w:rsidRPr="000343B1">
        <w:rPr>
          <w:noProof/>
          <w:sz w:val="24"/>
          <w:szCs w:val="24"/>
          <w:lang w:eastAsia="ru-RU"/>
        </w:rPr>
        <w:pict>
          <v:shape id="Рисунок 44" o:spid="_x0000_i1041" type="#_x0000_t75" style="width:22.5pt;height:31.5pt;visibility:visible">
            <v:imagedata r:id="rId14" o:title="" croptop="19714f" cropbottom="41741f" cropleft="4474f" cropright="58584f"/>
          </v:shape>
        </w:pict>
      </w:r>
      <w:r w:rsidRPr="00DA1641">
        <w:rPr>
          <w:color w:val="000000"/>
          <w:sz w:val="24"/>
          <w:szCs w:val="24"/>
        </w:rPr>
        <w:t xml:space="preserve"> и добавить следующий ИФ:</w:t>
      </w:r>
    </w:p>
    <w:p w:rsidR="00AC7716" w:rsidRPr="00DA1641" w:rsidRDefault="00AC7716" w:rsidP="00D77C9C">
      <w:pPr>
        <w:pStyle w:val="ListParagraph"/>
        <w:ind w:left="0" w:firstLine="0"/>
        <w:jc w:val="left"/>
        <w:rPr>
          <w:color w:val="000000"/>
          <w:sz w:val="24"/>
          <w:szCs w:val="24"/>
        </w:rPr>
      </w:pPr>
      <w:r>
        <w:rPr>
          <w:noProof/>
          <w:lang w:eastAsia="ru-RU"/>
        </w:rPr>
        <w:pict>
          <v:rect id="Прямоугольник 49" o:spid="_x0000_s1032" style="position:absolute;margin-left:10.2pt;margin-top:130.85pt;width:229.5pt;height:34.5pt;z-index:251632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" filled="f" strokecolor="red" strokeweight="2pt"/>
        </w:pict>
      </w:r>
      <w:r>
        <w:rPr>
          <w:noProof/>
          <w:lang w:eastAsia="ru-RU"/>
        </w:rPr>
        <w:pict>
          <v:rect id="Прямоугольник 45" o:spid="_x0000_s1033" style="position:absolute;margin-left:34.95pt;margin-top:107.6pt;width:21pt;height:23.25pt;z-index:251631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" filled="f" strokecolor="red" strokeweight="2pt"/>
        </w:pict>
      </w:r>
      <w:r w:rsidRPr="000343B1">
        <w:rPr>
          <w:noProof/>
          <w:sz w:val="24"/>
          <w:szCs w:val="24"/>
          <w:lang w:eastAsia="ru-RU"/>
        </w:rPr>
        <w:pict>
          <v:shape id="Рисунок 43" o:spid="_x0000_i1042" type="#_x0000_t75" style="width:481.5pt;height:361.5pt;visibility:visible">
            <v:imagedata r:id="rId18" o:title=""/>
          </v:shape>
        </w:pict>
      </w:r>
    </w:p>
    <w:p w:rsidR="00AC7716" w:rsidRPr="00DA1641" w:rsidRDefault="00AC7716" w:rsidP="00D77C9C">
      <w:pPr>
        <w:pStyle w:val="ListParagraph"/>
        <w:ind w:left="0" w:firstLine="0"/>
        <w:jc w:val="left"/>
        <w:rPr>
          <w:color w:val="000000"/>
          <w:sz w:val="24"/>
          <w:szCs w:val="24"/>
        </w:rPr>
      </w:pPr>
    </w:p>
    <w:p w:rsidR="00AC7716" w:rsidRPr="00DA1641" w:rsidRDefault="00AC7716" w:rsidP="00D77C9C">
      <w:pPr>
        <w:pStyle w:val="ListParagraph"/>
        <w:ind w:left="0" w:firstLine="0"/>
        <w:jc w:val="left"/>
        <w:rPr>
          <w:b/>
          <w:color w:val="000000"/>
          <w:sz w:val="24"/>
          <w:szCs w:val="24"/>
        </w:rPr>
      </w:pPr>
      <w:r w:rsidRPr="00DA1641">
        <w:rPr>
          <w:b/>
          <w:color w:val="000000"/>
          <w:sz w:val="24"/>
          <w:szCs w:val="24"/>
        </w:rPr>
        <w:t>Спецификация:</w:t>
      </w:r>
    </w:p>
    <w:p w:rsidR="00AC7716" w:rsidRPr="00DA1641" w:rsidRDefault="00AC7716" w:rsidP="00D77C9C">
      <w:pPr>
        <w:pStyle w:val="ListParagraph"/>
        <w:ind w:left="0" w:firstLine="0"/>
        <w:jc w:val="left"/>
        <w:rPr>
          <w:sz w:val="24"/>
          <w:szCs w:val="24"/>
        </w:rPr>
      </w:pPr>
      <w:r w:rsidRPr="00DA1641">
        <w:rPr>
          <w:color w:val="000000"/>
          <w:sz w:val="24"/>
          <w:szCs w:val="24"/>
        </w:rPr>
        <w:t>Заполняется</w:t>
      </w:r>
      <w:r w:rsidRPr="00DA1641">
        <w:rPr>
          <w:sz w:val="24"/>
          <w:szCs w:val="24"/>
        </w:rPr>
        <w:t xml:space="preserve"> нажатием на кнопку </w:t>
      </w:r>
      <w:r w:rsidRPr="000343B1">
        <w:rPr>
          <w:noProof/>
          <w:sz w:val="24"/>
          <w:szCs w:val="24"/>
          <w:lang w:eastAsia="ru-RU"/>
        </w:rPr>
        <w:pict>
          <v:shape id="Рисунок 251" o:spid="_x0000_i1043" type="#_x0000_t75" style="width:22.5pt;height:31.5pt;visibility:visible">
            <v:imagedata r:id="rId14" o:title="" croptop="19714f" cropbottom="41741f" cropleft="4474f" cropright="58584f"/>
          </v:shape>
        </w:pict>
      </w:r>
      <w:r w:rsidRPr="00DA1641">
        <w:rPr>
          <w:sz w:val="24"/>
          <w:szCs w:val="24"/>
        </w:rPr>
        <w:t>:</w:t>
      </w:r>
    </w:p>
    <w:p w:rsidR="00AC7716" w:rsidRPr="00DA1641" w:rsidRDefault="00AC7716" w:rsidP="00D77C9C">
      <w:pPr>
        <w:pStyle w:val="ListParagraph"/>
        <w:ind w:left="0" w:firstLine="0"/>
        <w:jc w:val="left"/>
        <w:rPr>
          <w:sz w:val="24"/>
          <w:szCs w:val="24"/>
        </w:rPr>
      </w:pPr>
    </w:p>
    <w:p w:rsidR="00AC7716" w:rsidRPr="00DA1641" w:rsidRDefault="00AC7716" w:rsidP="00D77C9C">
      <w:pPr>
        <w:pStyle w:val="ListParagraph"/>
        <w:ind w:left="0" w:firstLine="0"/>
        <w:jc w:val="left"/>
        <w:rPr>
          <w:b/>
          <w:color w:val="000000"/>
          <w:sz w:val="24"/>
          <w:szCs w:val="24"/>
        </w:rPr>
      </w:pPr>
      <w:r>
        <w:rPr>
          <w:noProof/>
          <w:lang w:eastAsia="ru-RU"/>
        </w:rPr>
        <w:pict>
          <v:rect id="Прямоугольник 32" o:spid="_x0000_s1034" style="position:absolute;margin-left:102.45pt;margin-top:239.6pt;width:63pt;height:23.25pt;z-index:251621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" filled="f" strokecolor="red" strokeweight="2pt"/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55" o:spid="_x0000_s1035" type="#_x0000_t32" style="position:absolute;margin-left:46.2pt;margin-top:39.35pt;width:72.75pt;height:165pt;flip:y;z-index:25162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" strokecolor="red" strokeweight="1.5pt">
            <v:stroke endarrow="open"/>
          </v:shape>
        </w:pict>
      </w:r>
      <w:r>
        <w:rPr>
          <w:noProof/>
          <w:lang w:eastAsia="ru-RU"/>
        </w:rPr>
        <w:pict>
          <v:rect id="Прямоугольник 254" o:spid="_x0000_s1036" style="position:absolute;margin-left:27.45pt;margin-top:190.1pt;width:18.75pt;height:21.75pt;z-index:251619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" filled="f" strokecolor="red" strokeweight="2pt"/>
        </w:pict>
      </w:r>
      <w:r>
        <w:rPr>
          <w:noProof/>
          <w:lang w:eastAsia="ru-RU"/>
        </w:rPr>
        <w:pict>
          <v:rect id="Прямоугольник 253" o:spid="_x0000_s1037" style="position:absolute;margin-left:-.3pt;margin-top:178.1pt;width:52.5pt;height:12pt;z-index:251618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" filled="f" strokecolor="red" strokeweight="2pt"/>
        </w:pict>
      </w:r>
      <w:r w:rsidRPr="000343B1">
        <w:rPr>
          <w:noProof/>
          <w:sz w:val="24"/>
          <w:szCs w:val="24"/>
          <w:lang w:eastAsia="ru-RU"/>
        </w:rPr>
        <w:pict>
          <v:shape id="Рисунок 252" o:spid="_x0000_i1044" type="#_x0000_t75" style="width:480.75pt;height:322.5pt;visibility:visible">
            <v:imagedata r:id="rId19" o:title="" croptop="1684f" cropbottom="4631f" cropleft="6931f" cropright="8191f"/>
          </v:shape>
        </w:pict>
      </w:r>
    </w:p>
    <w:p w:rsidR="00AC7716" w:rsidRPr="00DA1641" w:rsidRDefault="00AC7716" w:rsidP="00D77C9C">
      <w:pPr>
        <w:pStyle w:val="ListParagraph"/>
        <w:ind w:left="0" w:firstLine="0"/>
        <w:jc w:val="left"/>
        <w:rPr>
          <w:b/>
          <w:color w:val="000000"/>
          <w:sz w:val="24"/>
          <w:szCs w:val="24"/>
        </w:rPr>
      </w:pPr>
    </w:p>
    <w:p w:rsidR="00AC7716" w:rsidRPr="00DA1641" w:rsidRDefault="00AC7716" w:rsidP="00295908">
      <w:pPr>
        <w:jc w:val="left"/>
        <w:rPr>
          <w:b/>
          <w:sz w:val="24"/>
          <w:szCs w:val="24"/>
        </w:rPr>
      </w:pPr>
      <w:r w:rsidRPr="00DA1641">
        <w:rPr>
          <w:sz w:val="24"/>
          <w:szCs w:val="24"/>
        </w:rPr>
        <w:t xml:space="preserve">В окне Редактор спецификации нажать </w:t>
      </w:r>
      <w:r w:rsidRPr="00DA1641">
        <w:rPr>
          <w:b/>
          <w:sz w:val="24"/>
          <w:szCs w:val="24"/>
        </w:rPr>
        <w:t xml:space="preserve">«Из справочника». </w:t>
      </w:r>
    </w:p>
    <w:p w:rsidR="00AC7716" w:rsidRPr="00DA1641" w:rsidRDefault="00AC7716" w:rsidP="00295908">
      <w:pPr>
        <w:jc w:val="left"/>
        <w:rPr>
          <w:sz w:val="24"/>
          <w:szCs w:val="24"/>
        </w:rPr>
      </w:pPr>
      <w:r w:rsidRPr="00DA1641">
        <w:rPr>
          <w:sz w:val="24"/>
          <w:szCs w:val="24"/>
        </w:rPr>
        <w:t xml:space="preserve">Откроется справочник Товаров , работ и услуг (далее ТРУ). </w:t>
      </w:r>
    </w:p>
    <w:p w:rsidR="00AC7716" w:rsidRPr="00DA1641" w:rsidRDefault="00AC7716" w:rsidP="00295908">
      <w:pPr>
        <w:jc w:val="left"/>
        <w:rPr>
          <w:sz w:val="24"/>
          <w:szCs w:val="24"/>
        </w:rPr>
      </w:pPr>
      <w:r w:rsidRPr="00DA1641">
        <w:rPr>
          <w:sz w:val="24"/>
          <w:szCs w:val="24"/>
        </w:rPr>
        <w:t xml:space="preserve">Если в справочнике заведена конечная продукция , то будет доступна  кнопка </w:t>
      </w:r>
      <w:r w:rsidRPr="00DA1641">
        <w:rPr>
          <w:b/>
          <w:sz w:val="24"/>
          <w:szCs w:val="24"/>
        </w:rPr>
        <w:t>«Выбрать товар»</w:t>
      </w:r>
      <w:r w:rsidRPr="00DA1641">
        <w:rPr>
          <w:sz w:val="24"/>
          <w:szCs w:val="24"/>
        </w:rPr>
        <w:t xml:space="preserve"> и его необходимо выбирать из справочника, если конечная продукция отсутствует в справочнике, то будет доступна кнопка </w:t>
      </w:r>
      <w:r w:rsidRPr="00DA1641">
        <w:rPr>
          <w:b/>
          <w:sz w:val="24"/>
          <w:szCs w:val="24"/>
        </w:rPr>
        <w:t>«Выбрать группу»:</w:t>
      </w:r>
    </w:p>
    <w:p w:rsidR="00AC7716" w:rsidRPr="00DA1641" w:rsidRDefault="00AC7716" w:rsidP="00295908">
      <w:pPr>
        <w:jc w:val="left"/>
        <w:rPr>
          <w:sz w:val="24"/>
          <w:szCs w:val="24"/>
        </w:rPr>
      </w:pPr>
    </w:p>
    <w:p w:rsidR="00AC7716" w:rsidRPr="00DA1641" w:rsidRDefault="00AC7716" w:rsidP="008D024B">
      <w:pPr>
        <w:pStyle w:val="ListParagraph"/>
        <w:ind w:left="0"/>
        <w:jc w:val="left"/>
        <w:rPr>
          <w:sz w:val="24"/>
          <w:szCs w:val="24"/>
        </w:rPr>
      </w:pPr>
      <w:r>
        <w:rPr>
          <w:noProof/>
          <w:lang w:eastAsia="ru-RU"/>
        </w:rPr>
        <w:pict>
          <v:rect id="Прямоугольник 35" o:spid="_x0000_s1038" style="position:absolute;left:0;text-align:left;margin-left:386.7pt;margin-top:320.4pt;width:55.5pt;height:13.5pt;z-index:251623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" filled="f" strokecolor="red" strokeweight="2pt"/>
        </w:pict>
      </w:r>
      <w:r>
        <w:rPr>
          <w:noProof/>
          <w:lang w:eastAsia="ru-RU"/>
        </w:rPr>
        <w:pict>
          <v:rect id="Прямоугольник 34" o:spid="_x0000_s1039" style="position:absolute;left:0;text-align:left;margin-left:326.7pt;margin-top:320.4pt;width:60pt;height:13.5pt;z-index:251622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" filled="f" strokecolor="red" strokeweight="2pt"/>
        </w:pict>
      </w:r>
      <w:r w:rsidRPr="000343B1">
        <w:rPr>
          <w:noProof/>
          <w:sz w:val="24"/>
          <w:szCs w:val="24"/>
          <w:lang w:eastAsia="ru-RU"/>
        </w:rPr>
        <w:pict>
          <v:shape id="Рисунок 33" o:spid="_x0000_i1045" type="#_x0000_t75" style="width:465.75pt;height:336pt;visibility:visible">
            <v:imagedata r:id="rId20" o:title=""/>
          </v:shape>
        </w:pict>
      </w:r>
    </w:p>
    <w:p w:rsidR="00AC7716" w:rsidRPr="00DA1641" w:rsidRDefault="00AC7716" w:rsidP="00295908">
      <w:pPr>
        <w:jc w:val="left"/>
        <w:rPr>
          <w:b/>
          <w:sz w:val="24"/>
          <w:szCs w:val="24"/>
        </w:rPr>
      </w:pPr>
    </w:p>
    <w:p w:rsidR="00AC7716" w:rsidRPr="00DA1641" w:rsidRDefault="00AC7716" w:rsidP="008D024B">
      <w:pPr>
        <w:jc w:val="left"/>
        <w:rPr>
          <w:sz w:val="24"/>
          <w:szCs w:val="24"/>
        </w:rPr>
      </w:pPr>
      <w:r w:rsidRPr="00DA1641">
        <w:rPr>
          <w:sz w:val="24"/>
          <w:szCs w:val="24"/>
        </w:rPr>
        <w:t xml:space="preserve">В случае если выбираете группу   </w:t>
      </w:r>
      <w:r w:rsidRPr="00DA1641">
        <w:rPr>
          <w:b/>
          <w:sz w:val="24"/>
          <w:szCs w:val="24"/>
        </w:rPr>
        <w:t>наименование конечной продукции</w:t>
      </w:r>
      <w:r w:rsidRPr="00DA1641">
        <w:rPr>
          <w:sz w:val="24"/>
          <w:szCs w:val="24"/>
        </w:rPr>
        <w:t xml:space="preserve"> необходимо указать в поле наименование вручную.</w:t>
      </w:r>
    </w:p>
    <w:p w:rsidR="00AC7716" w:rsidRPr="00DA1641" w:rsidRDefault="00AC7716" w:rsidP="008D024B">
      <w:pPr>
        <w:jc w:val="left"/>
        <w:rPr>
          <w:sz w:val="24"/>
          <w:szCs w:val="24"/>
        </w:rPr>
      </w:pPr>
      <w:r w:rsidRPr="00DA1641">
        <w:rPr>
          <w:sz w:val="24"/>
          <w:szCs w:val="24"/>
        </w:rPr>
        <w:t>Далее выбрать из справочника под ОКПД и ОКВЭД.</w:t>
      </w:r>
    </w:p>
    <w:p w:rsidR="00AC7716" w:rsidRPr="00DA1641" w:rsidRDefault="00AC7716" w:rsidP="008D024B">
      <w:pPr>
        <w:jc w:val="left"/>
        <w:rPr>
          <w:sz w:val="24"/>
          <w:szCs w:val="24"/>
        </w:rPr>
      </w:pPr>
    </w:p>
    <w:p w:rsidR="00AC7716" w:rsidRPr="00DA1641" w:rsidRDefault="00AC7716" w:rsidP="008D024B">
      <w:pPr>
        <w:jc w:val="left"/>
        <w:rPr>
          <w:sz w:val="24"/>
          <w:szCs w:val="24"/>
        </w:rPr>
      </w:pPr>
    </w:p>
    <w:p w:rsidR="00AC7716" w:rsidRPr="00DA1641" w:rsidRDefault="00AC7716" w:rsidP="008D024B">
      <w:pPr>
        <w:jc w:val="left"/>
        <w:rPr>
          <w:sz w:val="24"/>
          <w:szCs w:val="24"/>
        </w:rPr>
      </w:pPr>
      <w:r>
        <w:rPr>
          <w:noProof/>
          <w:lang w:eastAsia="ru-RU"/>
        </w:rPr>
        <w:pict>
          <v:rect id="Прямоугольник 37" o:spid="_x0000_s1040" style="position:absolute;left:0;text-align:left;margin-left:41.7pt;margin-top:82.65pt;width:381.75pt;height:27.75pt;z-index:251624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" filled="f" strokecolor="red" strokeweight="2pt"/>
        </w:pict>
      </w:r>
      <w:r>
        <w:rPr>
          <w:noProof/>
          <w:lang w:eastAsia="ru-RU"/>
        </w:rPr>
        <w:pict>
          <v:rect id="Прямоугольник 42" o:spid="_x0000_s1041" style="position:absolute;left:0;text-align:left;margin-left:41.7pt;margin-top:218.4pt;width:440.25pt;height:63pt;z-index:251630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" filled="f" strokecolor="red" strokeweight="2pt"/>
        </w:pict>
      </w:r>
      <w:r>
        <w:rPr>
          <w:noProof/>
          <w:lang w:eastAsia="ru-RU"/>
        </w:rPr>
        <w:pict>
          <v:rect id="Прямоугольник 41" o:spid="_x0000_s1042" style="position:absolute;left:0;text-align:left;margin-left:41.7pt;margin-top:140.4pt;width:440.25pt;height:78pt;z-index:251629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" filled="f" strokecolor="red" strokeweight="2pt"/>
        </w:pict>
      </w:r>
      <w:r>
        <w:rPr>
          <w:noProof/>
          <w:lang w:eastAsia="ru-RU"/>
        </w:rPr>
        <w:pict>
          <v:rect id="Прямоугольник 40" o:spid="_x0000_s1043" style="position:absolute;left:0;text-align:left;margin-left:224.7pt;margin-top:123.9pt;width:18pt;height:14.25pt;z-index:251628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" filled="f" strokecolor="red" strokeweight="2pt"/>
        </w:pict>
      </w:r>
      <w:r>
        <w:rPr>
          <w:noProof/>
          <w:lang w:eastAsia="ru-RU"/>
        </w:rPr>
        <w:pict>
          <v:rect id="Прямоугольник 39" o:spid="_x0000_s1044" style="position:absolute;left:0;text-align:left;margin-left:143.7pt;margin-top:110.4pt;width:100.5pt;height:30pt;z-index:251627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" filled="f" strokecolor="red" strokeweight="2pt"/>
        </w:pict>
      </w:r>
      <w:r>
        <w:rPr>
          <w:noProof/>
          <w:lang w:eastAsia="ru-RU"/>
        </w:rPr>
        <w:pict>
          <v:rect id="Прямоугольник 38" o:spid="_x0000_s1045" style="position:absolute;left:0;text-align:left;margin-left:41.7pt;margin-top:110.4pt;width:102pt;height:30pt;z-index:251625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" filled="f" strokecolor="red" strokeweight="2pt"/>
        </w:pict>
      </w:r>
      <w:r w:rsidRPr="000343B1">
        <w:rPr>
          <w:noProof/>
          <w:sz w:val="24"/>
          <w:szCs w:val="24"/>
          <w:lang w:eastAsia="ru-RU"/>
        </w:rPr>
        <w:pict>
          <v:shape id="Рисунок 36" o:spid="_x0000_i1046" type="#_x0000_t75" style="width:467.25pt;height:344.25pt;visibility:visible">
            <v:imagedata r:id="rId21" o:title=""/>
          </v:shape>
        </w:pict>
      </w:r>
    </w:p>
    <w:p w:rsidR="00AC7716" w:rsidRPr="00DA1641" w:rsidRDefault="00AC7716" w:rsidP="00295908">
      <w:pPr>
        <w:jc w:val="left"/>
        <w:rPr>
          <w:b/>
          <w:sz w:val="24"/>
          <w:szCs w:val="24"/>
        </w:rPr>
      </w:pPr>
    </w:p>
    <w:p w:rsidR="00AC7716" w:rsidRPr="00DA1641" w:rsidRDefault="00AC7716" w:rsidP="00A346EC">
      <w:pPr>
        <w:jc w:val="left"/>
        <w:rPr>
          <w:b/>
          <w:sz w:val="24"/>
          <w:szCs w:val="24"/>
        </w:rPr>
      </w:pPr>
      <w:r w:rsidRPr="00DA1641">
        <w:rPr>
          <w:b/>
          <w:sz w:val="24"/>
          <w:szCs w:val="24"/>
        </w:rPr>
        <w:t>Обязательные для заполнения поля:</w:t>
      </w:r>
    </w:p>
    <w:p w:rsidR="00AC7716" w:rsidRPr="00DA1641" w:rsidRDefault="00AC7716" w:rsidP="00A346EC">
      <w:pPr>
        <w:jc w:val="left"/>
        <w:rPr>
          <w:sz w:val="24"/>
          <w:szCs w:val="24"/>
        </w:rPr>
      </w:pPr>
      <w:r w:rsidRPr="00DA1641">
        <w:rPr>
          <w:b/>
          <w:sz w:val="24"/>
          <w:szCs w:val="24"/>
        </w:rPr>
        <w:t>Цена</w:t>
      </w:r>
      <w:r w:rsidRPr="00DA1641">
        <w:rPr>
          <w:sz w:val="24"/>
          <w:szCs w:val="24"/>
        </w:rPr>
        <w:t xml:space="preserve"> (цена за единицу),  </w:t>
      </w:r>
      <w:r w:rsidRPr="00DA1641">
        <w:rPr>
          <w:b/>
          <w:sz w:val="24"/>
          <w:szCs w:val="24"/>
        </w:rPr>
        <w:t>единицы измерения</w:t>
      </w:r>
      <w:r w:rsidRPr="00DA1641">
        <w:rPr>
          <w:sz w:val="24"/>
          <w:szCs w:val="24"/>
        </w:rPr>
        <w:t xml:space="preserve">, блок полей </w:t>
      </w:r>
      <w:r w:rsidRPr="00DA1641">
        <w:rPr>
          <w:b/>
          <w:sz w:val="24"/>
          <w:szCs w:val="24"/>
        </w:rPr>
        <w:t xml:space="preserve">количество </w:t>
      </w:r>
      <w:r w:rsidRPr="00DA1641">
        <w:rPr>
          <w:sz w:val="24"/>
          <w:szCs w:val="24"/>
        </w:rPr>
        <w:t xml:space="preserve">(текущий год, первый год, второй год), блок полей </w:t>
      </w:r>
      <w:r w:rsidRPr="00DA1641">
        <w:rPr>
          <w:b/>
          <w:sz w:val="24"/>
          <w:szCs w:val="24"/>
        </w:rPr>
        <w:t>сумма</w:t>
      </w:r>
      <w:r w:rsidRPr="00DA1641">
        <w:rPr>
          <w:sz w:val="24"/>
          <w:szCs w:val="24"/>
        </w:rPr>
        <w:t xml:space="preserve"> (текущий год, первый год, второй год).</w:t>
      </w:r>
    </w:p>
    <w:p w:rsidR="00AC7716" w:rsidRPr="00DA1641" w:rsidRDefault="00AC7716" w:rsidP="00A346EC">
      <w:pPr>
        <w:jc w:val="left"/>
        <w:rPr>
          <w:sz w:val="24"/>
          <w:szCs w:val="24"/>
        </w:rPr>
      </w:pPr>
      <w:r w:rsidRPr="00DA1641">
        <w:rPr>
          <w:sz w:val="24"/>
          <w:szCs w:val="24"/>
        </w:rPr>
        <w:t>Текущий год – это год , на который создается закупка, например,  2015.</w:t>
      </w:r>
    </w:p>
    <w:p w:rsidR="00AC7716" w:rsidRPr="00DA1641" w:rsidRDefault="00AC7716" w:rsidP="00A346EC">
      <w:pPr>
        <w:jc w:val="left"/>
        <w:rPr>
          <w:sz w:val="24"/>
          <w:szCs w:val="24"/>
        </w:rPr>
      </w:pPr>
      <w:r w:rsidRPr="00DA1641">
        <w:rPr>
          <w:sz w:val="24"/>
          <w:szCs w:val="24"/>
        </w:rPr>
        <w:t>Первый год – следующий за текущим,  например,  2016.</w:t>
      </w:r>
    </w:p>
    <w:p w:rsidR="00AC7716" w:rsidRPr="00DA1641" w:rsidRDefault="00AC7716" w:rsidP="00A346EC">
      <w:pPr>
        <w:jc w:val="left"/>
        <w:rPr>
          <w:sz w:val="24"/>
          <w:szCs w:val="24"/>
        </w:rPr>
      </w:pPr>
      <w:r w:rsidRPr="00DA1641">
        <w:rPr>
          <w:sz w:val="24"/>
          <w:szCs w:val="24"/>
        </w:rPr>
        <w:t>Второй год – следующий за первым, например,  2017.</w:t>
      </w:r>
    </w:p>
    <w:p w:rsidR="00AC7716" w:rsidRPr="00DA1641" w:rsidRDefault="00AC7716" w:rsidP="008B598A">
      <w:pPr>
        <w:pStyle w:val="ListParagraph"/>
        <w:numPr>
          <w:ilvl w:val="0"/>
          <w:numId w:val="30"/>
        </w:numPr>
        <w:jc w:val="left"/>
        <w:rPr>
          <w:b/>
          <w:sz w:val="24"/>
          <w:szCs w:val="24"/>
        </w:rPr>
      </w:pPr>
      <w:r w:rsidRPr="00DA1641">
        <w:rPr>
          <w:b/>
          <w:sz w:val="24"/>
          <w:szCs w:val="24"/>
        </w:rPr>
        <w:t xml:space="preserve">Количество не определено – </w:t>
      </w:r>
      <w:r w:rsidRPr="00DA1641">
        <w:rPr>
          <w:sz w:val="24"/>
          <w:szCs w:val="24"/>
        </w:rPr>
        <w:t>признак устанавливается, если известна сумма, но не известно количество. В этом случае юлок полей количество станет недоступным для редактирования (ввода).</w:t>
      </w:r>
    </w:p>
    <w:p w:rsidR="00AC7716" w:rsidRPr="00DA1641" w:rsidRDefault="00AC7716" w:rsidP="00A346EC">
      <w:pPr>
        <w:pStyle w:val="ListParagraph"/>
        <w:numPr>
          <w:ilvl w:val="0"/>
          <w:numId w:val="30"/>
        </w:numPr>
        <w:jc w:val="left"/>
        <w:rPr>
          <w:b/>
          <w:sz w:val="24"/>
          <w:szCs w:val="24"/>
        </w:rPr>
      </w:pPr>
      <w:r w:rsidRPr="00DA1641">
        <w:rPr>
          <w:b/>
          <w:sz w:val="24"/>
          <w:szCs w:val="24"/>
        </w:rPr>
        <w:t>Описание объекта закупки(минимально необходимые требования, предъявляемые к предмету контракта) –</w:t>
      </w:r>
      <w:r w:rsidRPr="00DA1641">
        <w:rPr>
          <w:sz w:val="24"/>
          <w:szCs w:val="24"/>
        </w:rPr>
        <w:t>заполняется в соответствии с какими требованиями проводится закупка.</w:t>
      </w:r>
    </w:p>
    <w:p w:rsidR="00AC7716" w:rsidRPr="00DA1641" w:rsidRDefault="00AC7716" w:rsidP="004B1116">
      <w:pPr>
        <w:pStyle w:val="ListParagraph"/>
        <w:ind w:left="708" w:firstLine="0"/>
        <w:jc w:val="left"/>
        <w:rPr>
          <w:sz w:val="24"/>
          <w:szCs w:val="24"/>
        </w:rPr>
      </w:pPr>
    </w:p>
    <w:p w:rsidR="00AC7716" w:rsidRPr="00DA1641" w:rsidRDefault="00AC7716" w:rsidP="004B1116">
      <w:pPr>
        <w:pStyle w:val="ListParagraph"/>
        <w:ind w:left="708" w:firstLine="0"/>
        <w:jc w:val="left"/>
        <w:rPr>
          <w:b/>
          <w:sz w:val="24"/>
          <w:szCs w:val="24"/>
        </w:rPr>
      </w:pPr>
      <w:r w:rsidRPr="00DA1641">
        <w:rPr>
          <w:sz w:val="24"/>
          <w:szCs w:val="24"/>
        </w:rPr>
        <w:t>После заполнения полей нажать</w:t>
      </w:r>
      <w:r w:rsidRPr="00DA1641">
        <w:rPr>
          <w:b/>
          <w:sz w:val="24"/>
          <w:szCs w:val="24"/>
        </w:rPr>
        <w:t xml:space="preserve"> «ОК».</w:t>
      </w:r>
    </w:p>
    <w:p w:rsidR="00AC7716" w:rsidRPr="00DA1641" w:rsidRDefault="00AC7716" w:rsidP="004B1116">
      <w:pPr>
        <w:pStyle w:val="ListParagraph"/>
        <w:ind w:left="708" w:firstLine="0"/>
        <w:jc w:val="left"/>
        <w:rPr>
          <w:b/>
          <w:sz w:val="24"/>
          <w:szCs w:val="24"/>
        </w:rPr>
      </w:pPr>
    </w:p>
    <w:p w:rsidR="00AC7716" w:rsidRPr="00DA1641" w:rsidRDefault="00AC7716" w:rsidP="004B1116">
      <w:pPr>
        <w:pStyle w:val="ListParagraph"/>
        <w:ind w:left="708" w:firstLine="0"/>
        <w:jc w:val="left"/>
        <w:rPr>
          <w:b/>
          <w:sz w:val="24"/>
          <w:szCs w:val="24"/>
        </w:rPr>
      </w:pPr>
    </w:p>
    <w:p w:rsidR="00AC7716" w:rsidRPr="00DA1641" w:rsidRDefault="00AC7716" w:rsidP="004B1116">
      <w:pPr>
        <w:pStyle w:val="ListParagraph"/>
        <w:ind w:left="708" w:firstLine="0"/>
        <w:jc w:val="left"/>
        <w:rPr>
          <w:b/>
          <w:sz w:val="24"/>
          <w:szCs w:val="24"/>
        </w:rPr>
      </w:pPr>
    </w:p>
    <w:p w:rsidR="00AC7716" w:rsidRPr="00DA1641" w:rsidRDefault="00AC7716" w:rsidP="004B1116">
      <w:pPr>
        <w:pStyle w:val="ListParagraph"/>
        <w:ind w:left="708" w:firstLine="0"/>
        <w:jc w:val="left"/>
        <w:rPr>
          <w:b/>
          <w:sz w:val="24"/>
          <w:szCs w:val="24"/>
        </w:rPr>
      </w:pPr>
    </w:p>
    <w:p w:rsidR="00AC7716" w:rsidRPr="00DA1641" w:rsidRDefault="00AC7716" w:rsidP="004B1116">
      <w:pPr>
        <w:pStyle w:val="ListParagraph"/>
        <w:ind w:left="708" w:firstLine="0"/>
        <w:jc w:val="left"/>
        <w:rPr>
          <w:b/>
          <w:sz w:val="24"/>
          <w:szCs w:val="24"/>
        </w:rPr>
      </w:pPr>
    </w:p>
    <w:p w:rsidR="00AC7716" w:rsidRPr="00DA1641" w:rsidRDefault="00AC7716" w:rsidP="004B1116">
      <w:pPr>
        <w:pStyle w:val="ListParagraph"/>
        <w:ind w:left="708" w:firstLine="0"/>
        <w:jc w:val="left"/>
        <w:rPr>
          <w:b/>
          <w:sz w:val="24"/>
          <w:szCs w:val="24"/>
        </w:rPr>
      </w:pPr>
    </w:p>
    <w:p w:rsidR="00AC7716" w:rsidRPr="00DA1641" w:rsidRDefault="00AC7716" w:rsidP="004B1116">
      <w:pPr>
        <w:pStyle w:val="ListParagraph"/>
        <w:ind w:left="708" w:firstLine="0"/>
        <w:jc w:val="left"/>
        <w:rPr>
          <w:b/>
          <w:sz w:val="24"/>
          <w:szCs w:val="24"/>
        </w:rPr>
      </w:pPr>
    </w:p>
    <w:p w:rsidR="00AC7716" w:rsidRPr="00DA1641" w:rsidRDefault="00AC7716" w:rsidP="004B1116">
      <w:pPr>
        <w:pStyle w:val="ListParagraph"/>
        <w:ind w:left="708" w:firstLine="0"/>
        <w:jc w:val="left"/>
        <w:rPr>
          <w:b/>
          <w:sz w:val="24"/>
          <w:szCs w:val="24"/>
        </w:rPr>
      </w:pPr>
    </w:p>
    <w:p w:rsidR="00AC7716" w:rsidRPr="00DA1641" w:rsidRDefault="00AC7716" w:rsidP="004B1116">
      <w:pPr>
        <w:pStyle w:val="ListParagraph"/>
        <w:ind w:left="708" w:firstLine="0"/>
        <w:jc w:val="left"/>
        <w:rPr>
          <w:b/>
          <w:sz w:val="24"/>
          <w:szCs w:val="24"/>
        </w:rPr>
      </w:pPr>
    </w:p>
    <w:p w:rsidR="00AC7716" w:rsidRPr="00DA1641" w:rsidRDefault="00AC7716" w:rsidP="004B1116">
      <w:pPr>
        <w:pStyle w:val="ListParagraph"/>
        <w:ind w:left="708" w:firstLine="0"/>
        <w:jc w:val="left"/>
        <w:rPr>
          <w:b/>
          <w:sz w:val="24"/>
          <w:szCs w:val="24"/>
        </w:rPr>
      </w:pPr>
    </w:p>
    <w:p w:rsidR="00AC7716" w:rsidRPr="00DA1641" w:rsidRDefault="00AC7716" w:rsidP="00153ACE">
      <w:pPr>
        <w:pStyle w:val="Heading2"/>
        <w:rPr>
          <w:rStyle w:val="Strong"/>
          <w:b w:val="0"/>
          <w:bCs/>
          <w:color w:val="632423"/>
        </w:rPr>
      </w:pPr>
      <w:bookmarkStart w:id="23" w:name="_Toc400726704"/>
      <w:bookmarkStart w:id="24" w:name="_Toc400726728"/>
      <w:r w:rsidRPr="00DA1641">
        <w:rPr>
          <w:rStyle w:val="Strong"/>
          <w:b w:val="0"/>
          <w:bCs/>
          <w:color w:val="632423"/>
        </w:rPr>
        <w:t>1.2.3</w:t>
      </w:r>
      <w:r w:rsidRPr="00DA1641">
        <w:rPr>
          <w:rStyle w:val="Strong"/>
          <w:b w:val="0"/>
          <w:bCs/>
          <w:color w:val="632423"/>
        </w:rPr>
        <w:tab/>
        <w:t>вкладка «Общие сведения о закупке»</w:t>
      </w:r>
      <w:bookmarkEnd w:id="23"/>
      <w:bookmarkEnd w:id="24"/>
    </w:p>
    <w:p w:rsidR="00AC7716" w:rsidRPr="00DA1641" w:rsidRDefault="00AC7716" w:rsidP="005B7DE5">
      <w:pPr>
        <w:rPr>
          <w:sz w:val="24"/>
          <w:szCs w:val="24"/>
        </w:rPr>
      </w:pPr>
    </w:p>
    <w:p w:rsidR="00AC7716" w:rsidRPr="00DA1641" w:rsidRDefault="00AC7716" w:rsidP="00B5380E">
      <w:pPr>
        <w:pStyle w:val="ListParagraph"/>
        <w:ind w:left="0"/>
        <w:jc w:val="left"/>
        <w:rPr>
          <w:sz w:val="24"/>
          <w:szCs w:val="24"/>
        </w:rPr>
      </w:pPr>
      <w:r>
        <w:rPr>
          <w:noProof/>
          <w:lang w:eastAsia="ru-RU"/>
        </w:rPr>
        <w:pict>
          <v:shape id="Прямая со стрелкой 61" o:spid="_x0000_s1046" type="#_x0000_t32" style="position:absolute;left:0;text-align:left;margin-left:283.95pt;margin-top:124.35pt;width:176.25pt;height:25.5pt;flip:x;z-index:25163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" strokecolor="red" strokeweight="1.5pt">
            <v:stroke endarrow="open"/>
          </v:shape>
        </w:pict>
      </w:r>
      <w:r>
        <w:rPr>
          <w:noProof/>
          <w:lang w:eastAsia="ru-RU"/>
        </w:rPr>
        <w:pict>
          <v:rect id="Прямоугольник 60" o:spid="_x0000_s1047" style="position:absolute;left:0;text-align:left;margin-left:455.7pt;margin-top:111.6pt;width:15.75pt;height:12.75pt;z-index:251634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" filled="f" strokecolor="red" strokeweight="2pt"/>
        </w:pict>
      </w:r>
      <w:r>
        <w:rPr>
          <w:noProof/>
          <w:lang w:eastAsia="ru-RU"/>
        </w:rPr>
        <w:pict>
          <v:rect id="Прямоугольник 59" o:spid="_x0000_s1048" style="position:absolute;left:0;text-align:left;margin-left:79.2pt;margin-top:77.85pt;width:80.25pt;height:12.75pt;z-index:251633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" filled="f" strokecolor="red" strokeweight="2pt"/>
        </w:pict>
      </w:r>
      <w:r w:rsidRPr="000343B1">
        <w:rPr>
          <w:noProof/>
          <w:sz w:val="24"/>
          <w:szCs w:val="24"/>
          <w:lang w:eastAsia="ru-RU"/>
        </w:rPr>
        <w:pict>
          <v:shape id="Рисунок 58" o:spid="_x0000_i1047" type="#_x0000_t75" style="width:451.5pt;height:333pt;visibility:visible">
            <v:imagedata r:id="rId22" o:title="" croptop="1496f" cropbottom="4818f" cropleft="13337f" cropright="7772f"/>
          </v:shape>
        </w:pict>
      </w:r>
    </w:p>
    <w:p w:rsidR="00AC7716" w:rsidRPr="00DA1641" w:rsidRDefault="00AC7716" w:rsidP="005B7DE5">
      <w:pPr>
        <w:numPr>
          <w:ilvl w:val="0"/>
          <w:numId w:val="8"/>
        </w:numPr>
        <w:spacing w:line="276" w:lineRule="auto"/>
        <w:ind w:left="0" w:firstLine="567"/>
        <w:rPr>
          <w:sz w:val="24"/>
          <w:szCs w:val="24"/>
        </w:rPr>
      </w:pPr>
      <w:r w:rsidRPr="00DA1641">
        <w:rPr>
          <w:b/>
          <w:bCs/>
          <w:sz w:val="24"/>
          <w:szCs w:val="24"/>
        </w:rPr>
        <w:t>Наименование мероприятия программы, непрограммные направления деятельности –</w:t>
      </w:r>
      <w:r w:rsidRPr="00DA1641">
        <w:rPr>
          <w:bCs/>
          <w:sz w:val="24"/>
          <w:szCs w:val="24"/>
        </w:rPr>
        <w:t xml:space="preserve"> выбирается из справочника «Цели осуществления закуп</w:t>
      </w:r>
    </w:p>
    <w:p w:rsidR="00AC7716" w:rsidRPr="00DA1641" w:rsidRDefault="00AC7716" w:rsidP="005B7DE5">
      <w:pPr>
        <w:numPr>
          <w:ilvl w:val="0"/>
          <w:numId w:val="8"/>
        </w:numPr>
        <w:spacing w:after="0" w:line="276" w:lineRule="auto"/>
        <w:ind w:left="0" w:firstLine="567"/>
        <w:rPr>
          <w:b/>
          <w:sz w:val="24"/>
          <w:szCs w:val="24"/>
        </w:rPr>
      </w:pPr>
      <w:r w:rsidRPr="00DA1641">
        <w:rPr>
          <w:b/>
          <w:sz w:val="24"/>
          <w:szCs w:val="24"/>
        </w:rPr>
        <w:t xml:space="preserve">Сроки(периодичность) осуществления закупок – </w:t>
      </w:r>
      <w:r w:rsidRPr="00DA1641">
        <w:rPr>
          <w:sz w:val="24"/>
          <w:szCs w:val="24"/>
        </w:rPr>
        <w:t>вводится вручную.</w:t>
      </w:r>
    </w:p>
    <w:p w:rsidR="00AC7716" w:rsidRPr="00DA1641" w:rsidRDefault="00AC7716" w:rsidP="00E212EC">
      <w:pPr>
        <w:spacing w:after="0" w:line="276" w:lineRule="auto"/>
        <w:rPr>
          <w:b/>
          <w:sz w:val="24"/>
          <w:szCs w:val="24"/>
        </w:rPr>
      </w:pPr>
    </w:p>
    <w:p w:rsidR="00AC7716" w:rsidRPr="00DA1641" w:rsidRDefault="00AC7716" w:rsidP="00E212EC">
      <w:pPr>
        <w:spacing w:after="0" w:line="276" w:lineRule="auto"/>
        <w:rPr>
          <w:b/>
          <w:sz w:val="24"/>
          <w:szCs w:val="24"/>
        </w:rPr>
      </w:pPr>
    </w:p>
    <w:p w:rsidR="00AC7716" w:rsidRPr="00DA1641" w:rsidRDefault="00AC7716" w:rsidP="00E212EC">
      <w:pPr>
        <w:spacing w:after="0" w:line="276" w:lineRule="auto"/>
        <w:rPr>
          <w:b/>
          <w:sz w:val="24"/>
          <w:szCs w:val="24"/>
        </w:rPr>
      </w:pPr>
    </w:p>
    <w:p w:rsidR="00AC7716" w:rsidRPr="00DA1641" w:rsidRDefault="00AC7716" w:rsidP="00E212EC">
      <w:pPr>
        <w:spacing w:after="0" w:line="276" w:lineRule="auto"/>
        <w:rPr>
          <w:b/>
          <w:sz w:val="24"/>
          <w:szCs w:val="24"/>
        </w:rPr>
      </w:pPr>
    </w:p>
    <w:p w:rsidR="00AC7716" w:rsidRPr="00DA1641" w:rsidRDefault="00AC7716" w:rsidP="00E212EC">
      <w:pPr>
        <w:spacing w:after="0" w:line="276" w:lineRule="auto"/>
        <w:rPr>
          <w:b/>
          <w:sz w:val="24"/>
          <w:szCs w:val="24"/>
        </w:rPr>
      </w:pPr>
    </w:p>
    <w:p w:rsidR="00AC7716" w:rsidRPr="00DA1641" w:rsidRDefault="00AC7716" w:rsidP="00E212EC">
      <w:pPr>
        <w:spacing w:after="0" w:line="276" w:lineRule="auto"/>
        <w:rPr>
          <w:b/>
          <w:sz w:val="24"/>
          <w:szCs w:val="24"/>
        </w:rPr>
      </w:pPr>
    </w:p>
    <w:p w:rsidR="00AC7716" w:rsidRPr="00DA1641" w:rsidRDefault="00AC7716" w:rsidP="00E212EC">
      <w:pPr>
        <w:spacing w:after="0" w:line="276" w:lineRule="auto"/>
        <w:rPr>
          <w:b/>
          <w:sz w:val="24"/>
          <w:szCs w:val="24"/>
        </w:rPr>
      </w:pPr>
    </w:p>
    <w:p w:rsidR="00AC7716" w:rsidRPr="00DA1641" w:rsidRDefault="00AC7716" w:rsidP="00E212EC">
      <w:pPr>
        <w:spacing w:after="0" w:line="276" w:lineRule="auto"/>
        <w:rPr>
          <w:b/>
          <w:sz w:val="24"/>
          <w:szCs w:val="24"/>
        </w:rPr>
      </w:pPr>
    </w:p>
    <w:p w:rsidR="00AC7716" w:rsidRPr="00DA1641" w:rsidRDefault="00AC7716" w:rsidP="00E212EC">
      <w:pPr>
        <w:spacing w:after="0" w:line="276" w:lineRule="auto"/>
        <w:rPr>
          <w:b/>
          <w:sz w:val="24"/>
          <w:szCs w:val="24"/>
        </w:rPr>
      </w:pPr>
    </w:p>
    <w:p w:rsidR="00AC7716" w:rsidRPr="00DA1641" w:rsidRDefault="00AC7716" w:rsidP="00E212EC">
      <w:pPr>
        <w:spacing w:after="0" w:line="276" w:lineRule="auto"/>
        <w:rPr>
          <w:b/>
          <w:sz w:val="24"/>
          <w:szCs w:val="24"/>
        </w:rPr>
      </w:pPr>
    </w:p>
    <w:p w:rsidR="00AC7716" w:rsidRPr="00DA1641" w:rsidRDefault="00AC7716" w:rsidP="00E212EC">
      <w:pPr>
        <w:spacing w:after="0" w:line="276" w:lineRule="auto"/>
        <w:rPr>
          <w:b/>
          <w:sz w:val="24"/>
          <w:szCs w:val="24"/>
        </w:rPr>
      </w:pPr>
    </w:p>
    <w:p w:rsidR="00AC7716" w:rsidRPr="00DA1641" w:rsidRDefault="00AC7716" w:rsidP="00E212EC">
      <w:pPr>
        <w:spacing w:after="0" w:line="276" w:lineRule="auto"/>
        <w:rPr>
          <w:b/>
          <w:sz w:val="24"/>
          <w:szCs w:val="24"/>
        </w:rPr>
      </w:pPr>
    </w:p>
    <w:p w:rsidR="00AC7716" w:rsidRPr="00DA1641" w:rsidRDefault="00AC7716" w:rsidP="00E212EC">
      <w:pPr>
        <w:spacing w:after="0" w:line="276" w:lineRule="auto"/>
        <w:rPr>
          <w:b/>
          <w:sz w:val="24"/>
          <w:szCs w:val="24"/>
        </w:rPr>
      </w:pPr>
    </w:p>
    <w:p w:rsidR="00AC7716" w:rsidRPr="00DA1641" w:rsidRDefault="00AC7716" w:rsidP="00E212EC">
      <w:pPr>
        <w:spacing w:after="0" w:line="276" w:lineRule="auto"/>
        <w:rPr>
          <w:b/>
          <w:sz w:val="24"/>
          <w:szCs w:val="24"/>
        </w:rPr>
      </w:pPr>
    </w:p>
    <w:p w:rsidR="00AC7716" w:rsidRPr="00DA1641" w:rsidRDefault="00AC7716" w:rsidP="00E212EC">
      <w:pPr>
        <w:spacing w:after="0" w:line="276" w:lineRule="auto"/>
        <w:rPr>
          <w:b/>
          <w:sz w:val="24"/>
          <w:szCs w:val="24"/>
        </w:rPr>
      </w:pPr>
    </w:p>
    <w:p w:rsidR="00AC7716" w:rsidRPr="00DA1641" w:rsidRDefault="00AC7716" w:rsidP="00E212EC">
      <w:pPr>
        <w:spacing w:after="0" w:line="276" w:lineRule="auto"/>
        <w:rPr>
          <w:b/>
          <w:sz w:val="24"/>
          <w:szCs w:val="24"/>
        </w:rPr>
      </w:pPr>
    </w:p>
    <w:p w:rsidR="00AC7716" w:rsidRPr="00DA1641" w:rsidRDefault="00AC7716" w:rsidP="00E212EC">
      <w:pPr>
        <w:spacing w:after="0" w:line="276" w:lineRule="auto"/>
        <w:rPr>
          <w:b/>
          <w:sz w:val="24"/>
          <w:szCs w:val="24"/>
        </w:rPr>
      </w:pPr>
    </w:p>
    <w:p w:rsidR="00AC7716" w:rsidRPr="00DA1641" w:rsidRDefault="00AC7716" w:rsidP="00E212EC">
      <w:pPr>
        <w:spacing w:after="0" w:line="276" w:lineRule="auto"/>
        <w:rPr>
          <w:b/>
          <w:sz w:val="24"/>
          <w:szCs w:val="24"/>
        </w:rPr>
      </w:pPr>
    </w:p>
    <w:p w:rsidR="00AC7716" w:rsidRPr="00DA1641" w:rsidRDefault="00AC7716" w:rsidP="00E212EC">
      <w:pPr>
        <w:spacing w:after="0" w:line="276" w:lineRule="auto"/>
        <w:rPr>
          <w:b/>
          <w:sz w:val="24"/>
          <w:szCs w:val="24"/>
        </w:rPr>
      </w:pPr>
    </w:p>
    <w:p w:rsidR="00AC7716" w:rsidRPr="00DA1641" w:rsidRDefault="00AC7716" w:rsidP="00153ACE">
      <w:pPr>
        <w:pStyle w:val="Heading2"/>
      </w:pPr>
      <w:bookmarkStart w:id="25" w:name="_Toc400726705"/>
      <w:bookmarkStart w:id="26" w:name="_Toc400726729"/>
      <w:r w:rsidRPr="00DA1641">
        <w:t>1.2.4 Вкладка «изменения»</w:t>
      </w:r>
      <w:bookmarkEnd w:id="25"/>
      <w:bookmarkEnd w:id="26"/>
    </w:p>
    <w:p w:rsidR="00AC7716" w:rsidRPr="00DA1641" w:rsidRDefault="00AC7716" w:rsidP="005B7DE5">
      <w:pPr>
        <w:rPr>
          <w:sz w:val="24"/>
          <w:szCs w:val="24"/>
        </w:rPr>
      </w:pPr>
      <w:r w:rsidRPr="00DA1641">
        <w:rPr>
          <w:sz w:val="24"/>
          <w:szCs w:val="24"/>
        </w:rPr>
        <w:t>Заполняется в случае внесения изменений в план.</w:t>
      </w:r>
    </w:p>
    <w:p w:rsidR="00AC7716" w:rsidRPr="00DA1641" w:rsidRDefault="00AC7716" w:rsidP="005B7DE5">
      <w:pPr>
        <w:rPr>
          <w:sz w:val="24"/>
          <w:szCs w:val="24"/>
        </w:rPr>
      </w:pPr>
      <w:r w:rsidRPr="00DA1641">
        <w:rPr>
          <w:sz w:val="24"/>
          <w:szCs w:val="24"/>
        </w:rPr>
        <w:t xml:space="preserve">В поле </w:t>
      </w:r>
      <w:r w:rsidRPr="00DA1641">
        <w:rPr>
          <w:b/>
          <w:sz w:val="24"/>
          <w:szCs w:val="24"/>
        </w:rPr>
        <w:t xml:space="preserve">Основание внесения изменений </w:t>
      </w:r>
      <w:r w:rsidRPr="00DA1641">
        <w:rPr>
          <w:sz w:val="24"/>
          <w:szCs w:val="24"/>
        </w:rPr>
        <w:t>выбрать из справочника Основание.</w:t>
      </w:r>
    </w:p>
    <w:p w:rsidR="00AC7716" w:rsidRPr="00DA1641" w:rsidRDefault="00AC7716" w:rsidP="005B7DE5">
      <w:pPr>
        <w:rPr>
          <w:sz w:val="24"/>
          <w:szCs w:val="24"/>
        </w:rPr>
      </w:pPr>
      <w:r>
        <w:rPr>
          <w:noProof/>
          <w:lang w:eastAsia="ru-RU"/>
        </w:rPr>
        <w:pict>
          <v:rect id="Прямоугольник 72" o:spid="_x0000_s1049" style="position:absolute;left:0;text-align:left;margin-left:442.2pt;margin-top:334.3pt;width:47.25pt;height:14.25pt;z-index:251639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" filled="f" strokecolor="red" strokeweight="2pt"/>
        </w:pict>
      </w:r>
      <w:r>
        <w:rPr>
          <w:noProof/>
          <w:lang w:eastAsia="ru-RU"/>
        </w:rPr>
        <w:pict>
          <v:shape id="Прямая со стрелкой 68" o:spid="_x0000_s1050" type="#_x0000_t32" style="position:absolute;left:0;text-align:left;margin-left:175.95pt;margin-top:115.3pt;width:293.25pt;height:18.75pt;flip:x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" strokecolor="red" strokeweight="1.5pt">
            <v:stroke endarrow="open"/>
          </v:shape>
        </w:pict>
      </w:r>
      <w:r>
        <w:rPr>
          <w:noProof/>
          <w:lang w:eastAsia="ru-RU"/>
        </w:rPr>
        <w:pict>
          <v:rect id="Прямоугольник 66" o:spid="_x0000_s1051" style="position:absolute;left:0;text-align:left;margin-left:108.45pt;margin-top:92.05pt;width:377.25pt;height:23.25pt;z-index:251637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" filled="f" strokecolor="red" strokeweight="2pt"/>
        </w:pict>
      </w:r>
      <w:r>
        <w:rPr>
          <w:noProof/>
          <w:lang w:eastAsia="ru-RU"/>
        </w:rPr>
        <w:pict>
          <v:rect id="Прямоугольник 65" o:spid="_x0000_s1052" style="position:absolute;left:0;text-align:left;margin-left:154.2pt;margin-top:80.8pt;width:42pt;height:11.25pt;z-index:251636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" filled="f" strokecolor="red" strokeweight="2pt"/>
        </w:pict>
      </w:r>
      <w:r w:rsidRPr="000343B1">
        <w:rPr>
          <w:noProof/>
          <w:sz w:val="24"/>
          <w:szCs w:val="24"/>
          <w:lang w:eastAsia="ru-RU"/>
        </w:rPr>
        <w:pict>
          <v:shape id="Рисунок 64" o:spid="_x0000_i1048" type="#_x0000_t75" style="width:461.25pt;height:338.25pt;visibility:visible">
            <v:imagedata r:id="rId23" o:title="" croptop="1308f" cropbottom="5006f" cropleft="13443f" cropright="8086f"/>
          </v:shape>
        </w:pict>
      </w:r>
    </w:p>
    <w:p w:rsidR="00AC7716" w:rsidRPr="00DA1641" w:rsidRDefault="00AC7716" w:rsidP="005B7DE5">
      <w:pPr>
        <w:rPr>
          <w:sz w:val="24"/>
          <w:szCs w:val="24"/>
        </w:rPr>
      </w:pPr>
    </w:p>
    <w:p w:rsidR="00AC7716" w:rsidRPr="00DA1641" w:rsidRDefault="00AC7716" w:rsidP="005B7DE5">
      <w:pPr>
        <w:rPr>
          <w:b/>
          <w:sz w:val="24"/>
          <w:szCs w:val="24"/>
        </w:rPr>
      </w:pPr>
      <w:r w:rsidRPr="00DA1641">
        <w:rPr>
          <w:sz w:val="24"/>
          <w:szCs w:val="24"/>
        </w:rPr>
        <w:t xml:space="preserve">Далее нажать </w:t>
      </w:r>
      <w:r w:rsidRPr="00DA1641">
        <w:rPr>
          <w:b/>
          <w:sz w:val="24"/>
          <w:szCs w:val="24"/>
        </w:rPr>
        <w:t>«Применить».</w:t>
      </w:r>
    </w:p>
    <w:p w:rsidR="00AC7716" w:rsidRPr="00DA1641" w:rsidRDefault="00AC7716" w:rsidP="005B7DE5">
      <w:pPr>
        <w:rPr>
          <w:sz w:val="24"/>
          <w:szCs w:val="24"/>
        </w:rPr>
      </w:pPr>
    </w:p>
    <w:p w:rsidR="00AC7716" w:rsidRPr="00DA1641" w:rsidRDefault="00AC7716" w:rsidP="005B7DE5">
      <w:pPr>
        <w:rPr>
          <w:sz w:val="24"/>
          <w:szCs w:val="24"/>
        </w:rPr>
      </w:pPr>
    </w:p>
    <w:p w:rsidR="00AC7716" w:rsidRPr="00DA1641" w:rsidRDefault="00AC7716" w:rsidP="005B7DE5">
      <w:pPr>
        <w:rPr>
          <w:sz w:val="24"/>
          <w:szCs w:val="24"/>
        </w:rPr>
      </w:pPr>
    </w:p>
    <w:p w:rsidR="00AC7716" w:rsidRPr="00DA1641" w:rsidRDefault="00AC7716" w:rsidP="005B7DE5">
      <w:pPr>
        <w:rPr>
          <w:sz w:val="24"/>
          <w:szCs w:val="24"/>
        </w:rPr>
      </w:pPr>
    </w:p>
    <w:p w:rsidR="00AC7716" w:rsidRPr="00DA1641" w:rsidRDefault="00AC7716" w:rsidP="005B7DE5">
      <w:pPr>
        <w:rPr>
          <w:sz w:val="24"/>
          <w:szCs w:val="24"/>
        </w:rPr>
      </w:pPr>
    </w:p>
    <w:p w:rsidR="00AC7716" w:rsidRPr="00DA1641" w:rsidRDefault="00AC7716" w:rsidP="005B7DE5">
      <w:pPr>
        <w:rPr>
          <w:sz w:val="24"/>
          <w:szCs w:val="24"/>
        </w:rPr>
      </w:pPr>
    </w:p>
    <w:p w:rsidR="00AC7716" w:rsidRPr="00DA1641" w:rsidRDefault="00AC7716" w:rsidP="00A63C68">
      <w:pPr>
        <w:pStyle w:val="6"/>
      </w:pPr>
      <w:bookmarkStart w:id="27" w:name="_Toc400726706"/>
      <w:bookmarkStart w:id="28" w:name="_Toc400726730"/>
      <w:r w:rsidRPr="00DA1641">
        <w:t>обработка ЭД «Закупка» и ЭД «План закупок»</w:t>
      </w:r>
      <w:bookmarkEnd w:id="27"/>
      <w:bookmarkEnd w:id="28"/>
    </w:p>
    <w:p w:rsidR="00AC7716" w:rsidRPr="00DA1641" w:rsidRDefault="00AC7716" w:rsidP="00762331">
      <w:pPr>
        <w:pStyle w:val="Caption"/>
        <w:jc w:val="left"/>
        <w:rPr>
          <w:i w:val="0"/>
          <w:sz w:val="24"/>
          <w:szCs w:val="24"/>
        </w:rPr>
      </w:pPr>
      <w:bookmarkStart w:id="29" w:name="_Ref379808022"/>
      <w:r>
        <w:rPr>
          <w:noProof/>
          <w:lang w:eastAsia="ru-RU"/>
        </w:rPr>
        <w:pict>
          <v:shape id="Прямая со стрелкой 75" o:spid="_x0000_s1053" type="#_x0000_t32" style="position:absolute;left:0;text-align:left;margin-left:64.2pt;margin-top:26.4pt;width:0;height:142.5pt;flip:y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" strokecolor="red">
            <v:stroke endarrow="open"/>
          </v:shape>
        </w:pict>
      </w:r>
      <w:r>
        <w:rPr>
          <w:noProof/>
          <w:lang w:eastAsia="ru-RU"/>
        </w:rPr>
        <w:pict>
          <v:rect id="Прямоугольник 74" o:spid="_x0000_s1054" style="position:absolute;left:0;text-align:left;margin-left:36.45pt;margin-top:.15pt;width:222pt;height:26.25pt;z-index:251640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" filled="f" strokecolor="red" strokeweight="2pt"/>
        </w:pict>
      </w:r>
      <w:r w:rsidRPr="000343B1">
        <w:rPr>
          <w:noProof/>
          <w:sz w:val="24"/>
          <w:szCs w:val="24"/>
          <w:lang w:eastAsia="ru-RU"/>
        </w:rPr>
        <w:pict>
          <v:shape id="Рисунок 73" o:spid="_x0000_i1049" type="#_x0000_t75" style="width:226.5pt;height:184.5pt;visibility:visible">
            <v:imagedata r:id="rId24" o:title="" croptop="40351f" cropbottom="4818f" cropleft="13024f" cropright="38861f"/>
          </v:shape>
        </w:pict>
      </w:r>
    </w:p>
    <w:p w:rsidR="00AC7716" w:rsidRPr="00DA1641" w:rsidRDefault="00AC7716" w:rsidP="00762331">
      <w:pPr>
        <w:pStyle w:val="Caption"/>
        <w:jc w:val="left"/>
        <w:rPr>
          <w:i w:val="0"/>
          <w:sz w:val="24"/>
          <w:szCs w:val="24"/>
        </w:rPr>
      </w:pPr>
      <w:r w:rsidRPr="00DA1641">
        <w:rPr>
          <w:i w:val="0"/>
          <w:sz w:val="24"/>
          <w:szCs w:val="24"/>
        </w:rPr>
        <w:t xml:space="preserve">Закупка перейдет на статус «Согласование». </w:t>
      </w:r>
    </w:p>
    <w:p w:rsidR="00AC7716" w:rsidRPr="00DA1641" w:rsidRDefault="00AC7716" w:rsidP="00A70E36">
      <w:pPr>
        <w:rPr>
          <w:sz w:val="24"/>
          <w:szCs w:val="24"/>
        </w:rPr>
      </w:pPr>
    </w:p>
    <w:p w:rsidR="00AC7716" w:rsidRPr="00DA1641" w:rsidRDefault="00AC7716" w:rsidP="00A70E36">
      <w:pPr>
        <w:rPr>
          <w:sz w:val="24"/>
          <w:szCs w:val="24"/>
        </w:rPr>
      </w:pPr>
      <w:r w:rsidRPr="00DA1641">
        <w:rPr>
          <w:sz w:val="24"/>
          <w:szCs w:val="24"/>
        </w:rPr>
        <w:t>Далее необходимо обработать, таким образом</w:t>
      </w:r>
      <w:r w:rsidRPr="00DA1641">
        <w:rPr>
          <w:sz w:val="24"/>
          <w:szCs w:val="24"/>
          <w:u w:val="single"/>
        </w:rPr>
        <w:t>, все планируемые закупки</w:t>
      </w:r>
      <w:r w:rsidRPr="00DA1641">
        <w:rPr>
          <w:sz w:val="24"/>
          <w:szCs w:val="24"/>
        </w:rPr>
        <w:t xml:space="preserve">. До статуса </w:t>
      </w:r>
      <w:r w:rsidRPr="00DA1641">
        <w:rPr>
          <w:b/>
          <w:sz w:val="24"/>
          <w:szCs w:val="24"/>
        </w:rPr>
        <w:t>«Согласование».</w:t>
      </w:r>
    </w:p>
    <w:p w:rsidR="00AC7716" w:rsidRPr="00DA1641" w:rsidRDefault="00AC7716" w:rsidP="00A70E36">
      <w:pPr>
        <w:rPr>
          <w:sz w:val="24"/>
          <w:szCs w:val="24"/>
        </w:rPr>
      </w:pPr>
    </w:p>
    <w:p w:rsidR="00AC7716" w:rsidRPr="00DA1641" w:rsidRDefault="00AC7716" w:rsidP="00A70E36">
      <w:pPr>
        <w:rPr>
          <w:b/>
          <w:sz w:val="24"/>
          <w:szCs w:val="24"/>
        </w:rPr>
      </w:pPr>
      <w:r w:rsidRPr="00DA1641">
        <w:rPr>
          <w:sz w:val="24"/>
          <w:szCs w:val="24"/>
        </w:rPr>
        <w:t xml:space="preserve">После чего обработать ЭД </w:t>
      </w:r>
      <w:r w:rsidRPr="00DA1641">
        <w:rPr>
          <w:b/>
          <w:sz w:val="24"/>
          <w:szCs w:val="24"/>
        </w:rPr>
        <w:t>«План закупок»:</w:t>
      </w:r>
    </w:p>
    <w:p w:rsidR="00AC7716" w:rsidRPr="00DA1641" w:rsidRDefault="00AC7716" w:rsidP="00A70E36">
      <w:pPr>
        <w:rPr>
          <w:b/>
          <w:sz w:val="24"/>
          <w:szCs w:val="24"/>
        </w:rPr>
      </w:pPr>
    </w:p>
    <w:p w:rsidR="00AC7716" w:rsidRPr="00DA1641" w:rsidRDefault="00AC7716" w:rsidP="00A70E36">
      <w:pPr>
        <w:rPr>
          <w:sz w:val="24"/>
          <w:szCs w:val="24"/>
        </w:rPr>
      </w:pPr>
    </w:p>
    <w:p w:rsidR="00AC7716" w:rsidRPr="00DA1641" w:rsidRDefault="00AC7716" w:rsidP="00C76174">
      <w:pPr>
        <w:ind w:firstLine="0"/>
        <w:rPr>
          <w:sz w:val="24"/>
          <w:szCs w:val="24"/>
        </w:rPr>
      </w:pPr>
      <w:r>
        <w:rPr>
          <w:noProof/>
          <w:lang w:eastAsia="ru-RU"/>
        </w:rPr>
        <w:pict>
          <v:rect id="Прямоугольник 82" o:spid="_x0000_s1055" style="position:absolute;left:0;text-align:left;margin-left:178.2pt;margin-top:67.35pt;width:64.5pt;height:42pt;z-index:251646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" filled="f" strokecolor="red" strokeweight="2pt"/>
        </w:pict>
      </w:r>
      <w:r>
        <w:rPr>
          <w:noProof/>
          <w:lang w:eastAsia="ru-RU"/>
        </w:rPr>
        <w:pict>
          <v:shape id="Прямая со стрелкой 78" o:spid="_x0000_s1056" type="#_x0000_t32" style="position:absolute;left:0;text-align:left;margin-left:14.7pt;margin-top:179.9pt;width:0;height:61.5pt;flip:y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" strokecolor="red">
            <v:stroke endarrow="open"/>
          </v:shape>
        </w:pict>
      </w:r>
      <w:r>
        <w:rPr>
          <w:noProof/>
          <w:lang w:eastAsia="ru-RU"/>
        </w:rPr>
        <w:pict>
          <v:rect id="Прямоугольник 77" o:spid="_x0000_s1057" style="position:absolute;left:0;text-align:left;margin-left:10.2pt;margin-top:167.15pt;width:90.75pt;height:9.75pt;z-index:251642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" filled="f" strokecolor="red" strokeweight="2pt"/>
        </w:pict>
      </w:r>
      <w:r w:rsidRPr="000343B1">
        <w:rPr>
          <w:noProof/>
          <w:sz w:val="24"/>
          <w:szCs w:val="24"/>
          <w:lang w:eastAsia="ru-RU"/>
        </w:rPr>
        <w:pict>
          <v:shape id="Рисунок 76" o:spid="_x0000_i1050" type="#_x0000_t75" style="width:501.75pt;height:246.75pt;visibility:visible">
            <v:imagedata r:id="rId25" o:title="" croptop="4671f" cropbottom="3516f"/>
          </v:shape>
        </w:pict>
      </w:r>
    </w:p>
    <w:p w:rsidR="00AC7716" w:rsidRPr="00DA1641" w:rsidRDefault="00AC7716" w:rsidP="004D2A8A">
      <w:pPr>
        <w:pStyle w:val="Caption"/>
        <w:jc w:val="left"/>
        <w:rPr>
          <w:b/>
          <w:i w:val="0"/>
          <w:sz w:val="24"/>
          <w:szCs w:val="24"/>
        </w:rPr>
      </w:pPr>
    </w:p>
    <w:p w:rsidR="00AC7716" w:rsidRPr="00DA1641" w:rsidRDefault="00AC7716" w:rsidP="004D2A8A">
      <w:pPr>
        <w:pStyle w:val="Caption"/>
        <w:jc w:val="left"/>
        <w:rPr>
          <w:b/>
          <w:i w:val="0"/>
          <w:sz w:val="24"/>
          <w:szCs w:val="24"/>
        </w:rPr>
      </w:pPr>
    </w:p>
    <w:p w:rsidR="00AC7716" w:rsidRPr="00DA1641" w:rsidRDefault="00AC7716" w:rsidP="004D2A8A">
      <w:pPr>
        <w:pStyle w:val="Caption"/>
        <w:jc w:val="left"/>
        <w:rPr>
          <w:b/>
          <w:i w:val="0"/>
          <w:sz w:val="24"/>
          <w:szCs w:val="24"/>
        </w:rPr>
      </w:pPr>
    </w:p>
    <w:p w:rsidR="00AC7716" w:rsidRPr="00DA1641" w:rsidRDefault="00AC7716" w:rsidP="004D2A8A">
      <w:pPr>
        <w:pStyle w:val="Caption"/>
        <w:jc w:val="left"/>
        <w:rPr>
          <w:b/>
          <w:i w:val="0"/>
          <w:sz w:val="24"/>
          <w:szCs w:val="24"/>
        </w:rPr>
      </w:pPr>
    </w:p>
    <w:p w:rsidR="00AC7716" w:rsidRPr="00DA1641" w:rsidRDefault="00AC7716" w:rsidP="004D2A8A">
      <w:pPr>
        <w:pStyle w:val="Caption"/>
        <w:jc w:val="left"/>
        <w:rPr>
          <w:b/>
          <w:i w:val="0"/>
          <w:sz w:val="24"/>
          <w:szCs w:val="24"/>
        </w:rPr>
      </w:pPr>
    </w:p>
    <w:p w:rsidR="00AC7716" w:rsidRPr="00DA1641" w:rsidRDefault="00AC7716" w:rsidP="004D2A8A">
      <w:pPr>
        <w:pStyle w:val="Caption"/>
        <w:jc w:val="left"/>
        <w:rPr>
          <w:i w:val="0"/>
          <w:sz w:val="24"/>
          <w:szCs w:val="24"/>
        </w:rPr>
      </w:pPr>
      <w:r w:rsidRPr="00DA1641">
        <w:rPr>
          <w:b/>
          <w:i w:val="0"/>
          <w:sz w:val="24"/>
          <w:szCs w:val="24"/>
        </w:rPr>
        <w:t xml:space="preserve">ЭД «План закупок» </w:t>
      </w:r>
      <w:r w:rsidRPr="00DA1641">
        <w:rPr>
          <w:i w:val="0"/>
          <w:sz w:val="24"/>
          <w:szCs w:val="24"/>
        </w:rPr>
        <w:t xml:space="preserve">перейдет на статус </w:t>
      </w:r>
      <w:r w:rsidRPr="00DA1641">
        <w:rPr>
          <w:b/>
          <w:i w:val="0"/>
          <w:sz w:val="24"/>
          <w:szCs w:val="24"/>
        </w:rPr>
        <w:t>«План закупок утвержден».</w:t>
      </w:r>
    </w:p>
    <w:p w:rsidR="00AC7716" w:rsidRPr="00DA1641" w:rsidRDefault="00AC7716" w:rsidP="004D2A8A">
      <w:pPr>
        <w:pStyle w:val="Caption"/>
        <w:jc w:val="left"/>
        <w:rPr>
          <w:i w:val="0"/>
          <w:sz w:val="24"/>
          <w:szCs w:val="24"/>
        </w:rPr>
      </w:pPr>
      <w:r w:rsidRPr="00DA1641">
        <w:rPr>
          <w:i w:val="0"/>
          <w:sz w:val="24"/>
          <w:szCs w:val="24"/>
        </w:rPr>
        <w:t>И все включенные в него Закупки тоже:</w:t>
      </w:r>
    </w:p>
    <w:p w:rsidR="00AC7716" w:rsidRPr="00DA1641" w:rsidRDefault="00AC7716" w:rsidP="004D3D59">
      <w:pPr>
        <w:rPr>
          <w:sz w:val="24"/>
          <w:szCs w:val="24"/>
        </w:rPr>
      </w:pPr>
    </w:p>
    <w:p w:rsidR="00AC7716" w:rsidRPr="00DA1641" w:rsidRDefault="00AC7716" w:rsidP="004D2A8A">
      <w:pPr>
        <w:ind w:firstLine="0"/>
        <w:rPr>
          <w:sz w:val="24"/>
          <w:szCs w:val="24"/>
        </w:rPr>
      </w:pPr>
      <w:r>
        <w:rPr>
          <w:noProof/>
          <w:lang w:eastAsia="ru-RU"/>
        </w:rPr>
        <w:pict>
          <v:rect id="Прямоугольник 81" o:spid="_x0000_s1058" style="position:absolute;left:0;text-align:left;margin-left:178.2pt;margin-top:72.15pt;width:63pt;height:85.5pt;z-index:251645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" filled="f" strokecolor="red" strokeweight="2pt"/>
        </w:pict>
      </w:r>
      <w:r>
        <w:rPr>
          <w:noProof/>
          <w:lang w:eastAsia="ru-RU"/>
        </w:rPr>
        <w:pict>
          <v:rect id="Прямоугольник 80" o:spid="_x0000_s1059" style="position:absolute;left:0;text-align:left;margin-left:-.3pt;margin-top:254.4pt;width:78pt;height:12pt;z-index:251644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" filled="f" strokecolor="red" strokeweight="2pt"/>
        </w:pict>
      </w:r>
      <w:r w:rsidRPr="000343B1">
        <w:rPr>
          <w:noProof/>
          <w:sz w:val="24"/>
          <w:szCs w:val="24"/>
          <w:lang w:eastAsia="ru-RU"/>
        </w:rPr>
        <w:pict>
          <v:shape id="Рисунок 79" o:spid="_x0000_i1051" type="#_x0000_t75" style="width:501.75pt;height:267pt;visibility:visible">
            <v:imagedata r:id="rId26" o:title="" croptop="4671f" cropbottom="3516f"/>
          </v:shape>
        </w:pict>
      </w:r>
    </w:p>
    <w:p w:rsidR="00AC7716" w:rsidRPr="00DA1641" w:rsidRDefault="00AC7716" w:rsidP="005B7DE5">
      <w:pPr>
        <w:pStyle w:val="Caption"/>
        <w:rPr>
          <w:sz w:val="24"/>
          <w:szCs w:val="24"/>
        </w:rPr>
      </w:pPr>
    </w:p>
    <w:p w:rsidR="00AC7716" w:rsidRPr="00DA1641" w:rsidRDefault="00AC7716" w:rsidP="005B7DE5">
      <w:pPr>
        <w:pStyle w:val="Caption"/>
        <w:rPr>
          <w:sz w:val="24"/>
          <w:szCs w:val="24"/>
        </w:rPr>
      </w:pPr>
    </w:p>
    <w:p w:rsidR="00AC7716" w:rsidRPr="00DA1641" w:rsidRDefault="00AC7716" w:rsidP="005B7DE5">
      <w:pPr>
        <w:pStyle w:val="Caption"/>
        <w:rPr>
          <w:sz w:val="24"/>
          <w:szCs w:val="24"/>
        </w:rPr>
      </w:pPr>
    </w:p>
    <w:p w:rsidR="00AC7716" w:rsidRPr="00DA1641" w:rsidRDefault="00AC7716" w:rsidP="005B7DE5">
      <w:pPr>
        <w:pStyle w:val="Caption"/>
        <w:rPr>
          <w:sz w:val="24"/>
          <w:szCs w:val="24"/>
        </w:rPr>
      </w:pPr>
    </w:p>
    <w:p w:rsidR="00AC7716" w:rsidRPr="00DA1641" w:rsidRDefault="00AC7716" w:rsidP="005B7DE5">
      <w:pPr>
        <w:pStyle w:val="Caption"/>
        <w:rPr>
          <w:sz w:val="24"/>
          <w:szCs w:val="24"/>
        </w:rPr>
      </w:pPr>
    </w:p>
    <w:p w:rsidR="00AC7716" w:rsidRPr="00DA1641" w:rsidRDefault="00AC7716" w:rsidP="005B7DE5">
      <w:pPr>
        <w:pStyle w:val="Caption"/>
        <w:rPr>
          <w:sz w:val="24"/>
          <w:szCs w:val="24"/>
        </w:rPr>
      </w:pPr>
    </w:p>
    <w:p w:rsidR="00AC7716" w:rsidRPr="00DA1641" w:rsidRDefault="00AC7716" w:rsidP="005B7DE5">
      <w:pPr>
        <w:pStyle w:val="Caption"/>
        <w:rPr>
          <w:sz w:val="24"/>
          <w:szCs w:val="24"/>
        </w:rPr>
      </w:pPr>
    </w:p>
    <w:p w:rsidR="00AC7716" w:rsidRPr="00DA1641" w:rsidRDefault="00AC7716" w:rsidP="005B7DE5">
      <w:pPr>
        <w:pStyle w:val="Caption"/>
        <w:rPr>
          <w:sz w:val="24"/>
          <w:szCs w:val="24"/>
        </w:rPr>
      </w:pPr>
    </w:p>
    <w:p w:rsidR="00AC7716" w:rsidRPr="00DA1641" w:rsidRDefault="00AC7716" w:rsidP="008C2A01">
      <w:pPr>
        <w:pStyle w:val="6"/>
      </w:pPr>
      <w:bookmarkStart w:id="30" w:name="_Toc400726707"/>
      <w:bookmarkStart w:id="31" w:name="_Toc400726731"/>
      <w:bookmarkEnd w:id="29"/>
      <w:r>
        <w:t>2</w:t>
      </w:r>
      <w:r w:rsidRPr="00DA1641">
        <w:t xml:space="preserve">.Создание плана </w:t>
      </w:r>
      <w:r>
        <w:t>графика</w:t>
      </w:r>
      <w:bookmarkEnd w:id="30"/>
      <w:bookmarkEnd w:id="31"/>
    </w:p>
    <w:p w:rsidR="00AC7716" w:rsidRDefault="00AC7716" w:rsidP="00BE4E8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План график создается и находится в меню </w:t>
      </w:r>
      <w:r w:rsidRPr="00153ACE">
        <w:rPr>
          <w:b/>
          <w:sz w:val="24"/>
          <w:szCs w:val="24"/>
        </w:rPr>
        <w:t>Документы – План-график</w:t>
      </w:r>
      <w:r>
        <w:rPr>
          <w:sz w:val="24"/>
          <w:szCs w:val="24"/>
        </w:rPr>
        <w:t>.</w:t>
      </w:r>
    </w:p>
    <w:p w:rsidR="00AC7716" w:rsidRPr="00DA1641" w:rsidRDefault="00AC7716" w:rsidP="00BE4E8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Для создания ПГ необходимо нажать на панели  </w:t>
      </w:r>
      <w:r w:rsidRPr="009003EB">
        <w:rPr>
          <w:noProof/>
          <w:lang w:eastAsia="ru-RU"/>
        </w:rPr>
        <w:pict>
          <v:shape id="Рисунок 84" o:spid="_x0000_i1052" type="#_x0000_t75" style="width:30.75pt;height:34.5pt;visibility:visible">
            <v:imagedata r:id="rId27" o:title="" croptop="2429f" cropbottom="59369f" cropleft="10504f" cropright="53037f"/>
          </v:shape>
        </w:pict>
      </w:r>
      <w:r>
        <w:rPr>
          <w:sz w:val="24"/>
          <w:szCs w:val="24"/>
        </w:rPr>
        <w:t>:</w:t>
      </w:r>
    </w:p>
    <w:p w:rsidR="00AC7716" w:rsidRPr="00DA1641" w:rsidRDefault="00AC7716" w:rsidP="00BE4E85">
      <w:pPr>
        <w:spacing w:after="0" w:line="240" w:lineRule="auto"/>
        <w:rPr>
          <w:sz w:val="24"/>
          <w:szCs w:val="24"/>
        </w:rPr>
      </w:pPr>
    </w:p>
    <w:p w:rsidR="00AC7716" w:rsidRDefault="00AC7716" w:rsidP="00CC2E3E">
      <w:pPr>
        <w:spacing w:after="0" w:line="240" w:lineRule="auto"/>
        <w:ind w:firstLine="0"/>
        <w:jc w:val="center"/>
        <w:rPr>
          <w:noProof/>
          <w:lang w:eastAsia="ru-RU"/>
        </w:rPr>
      </w:pPr>
    </w:p>
    <w:p w:rsidR="00AC7716" w:rsidRDefault="00AC7716" w:rsidP="00CC2E3E">
      <w:pPr>
        <w:spacing w:after="0" w:line="240" w:lineRule="auto"/>
        <w:ind w:firstLine="0"/>
        <w:jc w:val="center"/>
        <w:rPr>
          <w:sz w:val="24"/>
          <w:szCs w:val="24"/>
        </w:rPr>
      </w:pPr>
      <w:r>
        <w:rPr>
          <w:noProof/>
          <w:lang w:eastAsia="ru-RU"/>
        </w:rPr>
        <w:pict>
          <v:shape id="Прямая со стрелкой 86" o:spid="_x0000_s1060" type="#_x0000_t32" style="position:absolute;left:0;text-align:left;margin-left:70.2pt;margin-top:27.9pt;width:45pt;height:21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" strokecolor="red" strokeweight="1.5pt">
            <v:stroke endarrow="open"/>
          </v:shape>
        </w:pict>
      </w:r>
      <w:r>
        <w:rPr>
          <w:noProof/>
          <w:lang w:eastAsia="ru-RU"/>
        </w:rPr>
        <w:pict>
          <v:rect id="Прямоугольник 85" o:spid="_x0000_s1061" style="position:absolute;left:0;text-align:left;margin-left:49.2pt;margin-top:15.15pt;width:21pt;height:21pt;z-index:251647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" filled="f" strokecolor="red" strokeweight="2pt"/>
        </w:pict>
      </w:r>
      <w:r w:rsidRPr="009003EB">
        <w:rPr>
          <w:noProof/>
          <w:lang w:eastAsia="ru-RU"/>
        </w:rPr>
        <w:pict>
          <v:shape id="Рисунок 83" o:spid="_x0000_i1053" type="#_x0000_t75" style="width:483.75pt;height:355.5pt;visibility:visible">
            <v:imagedata r:id="rId27" o:title="" cropbottom="4261f" cropleft="5776f" cropright="13549f"/>
          </v:shape>
        </w:pict>
      </w:r>
    </w:p>
    <w:p w:rsidR="00AC7716" w:rsidRDefault="00AC7716" w:rsidP="00CC2E3E">
      <w:pPr>
        <w:spacing w:after="0" w:line="240" w:lineRule="auto"/>
        <w:ind w:firstLine="0"/>
        <w:jc w:val="center"/>
        <w:rPr>
          <w:sz w:val="24"/>
          <w:szCs w:val="24"/>
        </w:rPr>
      </w:pPr>
    </w:p>
    <w:p w:rsidR="00AC7716" w:rsidRDefault="00AC7716" w:rsidP="00B624DE">
      <w:pPr>
        <w:spacing w:after="0"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В отрывшемся окне нового плана графика заполняются:</w:t>
      </w:r>
    </w:p>
    <w:p w:rsidR="00AC7716" w:rsidRDefault="00AC7716" w:rsidP="00B624DE">
      <w:pPr>
        <w:spacing w:after="0" w:line="240" w:lineRule="auto"/>
        <w:ind w:firstLine="0"/>
        <w:jc w:val="left"/>
        <w:rPr>
          <w:sz w:val="24"/>
          <w:szCs w:val="24"/>
        </w:rPr>
      </w:pPr>
    </w:p>
    <w:p w:rsidR="00AC7716" w:rsidRDefault="00AC7716" w:rsidP="00B624DE">
      <w:pPr>
        <w:numPr>
          <w:ilvl w:val="0"/>
          <w:numId w:val="10"/>
        </w:numPr>
        <w:spacing w:line="276" w:lineRule="auto"/>
        <w:ind w:left="709" w:hanging="142"/>
        <w:rPr>
          <w:sz w:val="24"/>
          <w:szCs w:val="24"/>
        </w:rPr>
      </w:pPr>
      <w:r w:rsidRPr="00DA1641">
        <w:rPr>
          <w:b/>
          <w:bCs/>
          <w:sz w:val="24"/>
          <w:szCs w:val="24"/>
        </w:rPr>
        <w:t xml:space="preserve">Заказчик </w:t>
      </w:r>
      <w:r w:rsidRPr="00DA1641">
        <w:rPr>
          <w:sz w:val="24"/>
          <w:szCs w:val="24"/>
        </w:rPr>
        <w:t>- официальное наименование организации-заказчика. Поле заполняется автоматически из справочника организаций официальным наименованием организации пользователя.</w:t>
      </w:r>
    </w:p>
    <w:p w:rsidR="00AC7716" w:rsidRPr="00DA1641" w:rsidRDefault="00AC7716" w:rsidP="00B624DE">
      <w:pPr>
        <w:numPr>
          <w:ilvl w:val="0"/>
          <w:numId w:val="10"/>
        </w:numPr>
        <w:spacing w:line="276" w:lineRule="auto"/>
        <w:ind w:left="709" w:hanging="142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Признак «выгрузка в личный кабинет заказчика на ООС» </w:t>
      </w:r>
      <w:r w:rsidRPr="00105E07">
        <w:rPr>
          <w:sz w:val="24"/>
          <w:szCs w:val="24"/>
        </w:rPr>
        <w:t>-</w:t>
      </w:r>
    </w:p>
    <w:p w:rsidR="00AC7716" w:rsidRDefault="00AC7716" w:rsidP="00B624DE">
      <w:pPr>
        <w:numPr>
          <w:ilvl w:val="0"/>
          <w:numId w:val="10"/>
        </w:numPr>
        <w:spacing w:line="276" w:lineRule="auto"/>
        <w:ind w:left="709" w:hanging="142"/>
        <w:rPr>
          <w:sz w:val="24"/>
          <w:szCs w:val="24"/>
        </w:rPr>
      </w:pPr>
      <w:r w:rsidRPr="00DA1641">
        <w:rPr>
          <w:b/>
          <w:bCs/>
          <w:sz w:val="24"/>
          <w:szCs w:val="24"/>
        </w:rPr>
        <w:t>Организация ответственна</w:t>
      </w:r>
      <w:r>
        <w:rPr>
          <w:b/>
          <w:bCs/>
          <w:sz w:val="24"/>
          <w:szCs w:val="24"/>
        </w:rPr>
        <w:t>я</w:t>
      </w:r>
      <w:r w:rsidRPr="00DA1641">
        <w:rPr>
          <w:b/>
          <w:bCs/>
          <w:sz w:val="24"/>
          <w:szCs w:val="24"/>
        </w:rPr>
        <w:t xml:space="preserve"> за ведение плана </w:t>
      </w:r>
      <w:r w:rsidRPr="00DA1641">
        <w:rPr>
          <w:sz w:val="24"/>
          <w:szCs w:val="24"/>
        </w:rPr>
        <w:t>–</w:t>
      </w:r>
      <w:r>
        <w:rPr>
          <w:sz w:val="24"/>
          <w:szCs w:val="24"/>
        </w:rPr>
        <w:t xml:space="preserve"> поле заполняется автоматически</w:t>
      </w:r>
      <w:r w:rsidRPr="00DA1641">
        <w:rPr>
          <w:sz w:val="24"/>
          <w:szCs w:val="24"/>
        </w:rPr>
        <w:t>, по умолчанию организацией пользователя.</w:t>
      </w:r>
    </w:p>
    <w:p w:rsidR="00AC7716" w:rsidRPr="00DA1641" w:rsidRDefault="00AC7716" w:rsidP="00B624DE">
      <w:pPr>
        <w:numPr>
          <w:ilvl w:val="0"/>
          <w:numId w:val="10"/>
        </w:numPr>
        <w:spacing w:line="276" w:lineRule="auto"/>
        <w:ind w:left="709" w:hanging="142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Номер </w:t>
      </w:r>
      <w:r>
        <w:rPr>
          <w:sz w:val="24"/>
          <w:szCs w:val="24"/>
        </w:rPr>
        <w:t>– формируется автоматически и может быть изменен.</w:t>
      </w:r>
    </w:p>
    <w:p w:rsidR="00AC7716" w:rsidRPr="00DA1641" w:rsidRDefault="00AC7716" w:rsidP="00B624DE">
      <w:pPr>
        <w:numPr>
          <w:ilvl w:val="0"/>
          <w:numId w:val="10"/>
        </w:numPr>
        <w:spacing w:line="276" w:lineRule="auto"/>
        <w:ind w:left="709" w:hanging="142"/>
        <w:rPr>
          <w:sz w:val="24"/>
          <w:szCs w:val="24"/>
        </w:rPr>
      </w:pPr>
      <w:r w:rsidRPr="00DA1641">
        <w:rPr>
          <w:b/>
          <w:bCs/>
          <w:sz w:val="24"/>
          <w:szCs w:val="24"/>
        </w:rPr>
        <w:t xml:space="preserve">Дата </w:t>
      </w:r>
      <w:r w:rsidRPr="00DA1641">
        <w:rPr>
          <w:sz w:val="24"/>
          <w:szCs w:val="24"/>
        </w:rPr>
        <w:t>- дата создания ПЗ. По умолчанию указывается рабочая дата системы. Поле доступно для редактирования и является обязательным для заполнения.</w:t>
      </w:r>
    </w:p>
    <w:p w:rsidR="00AC7716" w:rsidRPr="00DA1641" w:rsidRDefault="00AC7716" w:rsidP="00B624DE">
      <w:pPr>
        <w:numPr>
          <w:ilvl w:val="0"/>
          <w:numId w:val="10"/>
        </w:numPr>
        <w:spacing w:line="276" w:lineRule="auto"/>
        <w:ind w:left="709" w:hanging="142"/>
        <w:rPr>
          <w:rFonts w:cs="Arial"/>
          <w:b/>
          <w:sz w:val="24"/>
          <w:szCs w:val="24"/>
        </w:rPr>
      </w:pPr>
      <w:r w:rsidRPr="00DA1641">
        <w:rPr>
          <w:b/>
          <w:sz w:val="24"/>
          <w:szCs w:val="24"/>
        </w:rPr>
        <w:t xml:space="preserve">Год – </w:t>
      </w:r>
      <w:r w:rsidRPr="00B624DE">
        <w:rPr>
          <w:sz w:val="24"/>
          <w:szCs w:val="24"/>
        </w:rPr>
        <w:t>год, на который создается ПГ,</w:t>
      </w:r>
      <w:r w:rsidRPr="00DA1641">
        <w:rPr>
          <w:sz w:val="24"/>
          <w:szCs w:val="24"/>
        </w:rPr>
        <w:t xml:space="preserve">поле доступно для редактирования на этапе создания ЭД. </w:t>
      </w:r>
    </w:p>
    <w:p w:rsidR="00AC7716" w:rsidRDefault="00AC7716" w:rsidP="00B624DE">
      <w:pPr>
        <w:spacing w:after="0" w:line="240" w:lineRule="auto"/>
        <w:ind w:firstLine="0"/>
        <w:jc w:val="left"/>
        <w:rPr>
          <w:sz w:val="24"/>
          <w:szCs w:val="24"/>
        </w:rPr>
      </w:pPr>
    </w:p>
    <w:p w:rsidR="00AC7716" w:rsidRDefault="00AC7716" w:rsidP="00CC2E3E">
      <w:pPr>
        <w:spacing w:after="0" w:line="240" w:lineRule="auto"/>
        <w:ind w:firstLine="0"/>
        <w:jc w:val="center"/>
        <w:rPr>
          <w:sz w:val="24"/>
          <w:szCs w:val="24"/>
        </w:rPr>
      </w:pPr>
    </w:p>
    <w:p w:rsidR="00AC7716" w:rsidRPr="00DA1641" w:rsidRDefault="00AC7716" w:rsidP="00CC2E3E">
      <w:pPr>
        <w:spacing w:after="0" w:line="240" w:lineRule="auto"/>
        <w:ind w:firstLine="0"/>
        <w:jc w:val="center"/>
        <w:rPr>
          <w:sz w:val="24"/>
          <w:szCs w:val="24"/>
        </w:rPr>
      </w:pPr>
    </w:p>
    <w:p w:rsidR="00AC7716" w:rsidRPr="00DA1641" w:rsidRDefault="00AC7716" w:rsidP="00153ACE">
      <w:pPr>
        <w:pStyle w:val="Heading2"/>
        <w:rPr>
          <w:rStyle w:val="Strong"/>
          <w:b w:val="0"/>
          <w:bCs/>
          <w:color w:val="632423"/>
        </w:rPr>
      </w:pPr>
      <w:bookmarkStart w:id="32" w:name="_Toc400726708"/>
      <w:bookmarkStart w:id="33" w:name="_Toc400726732"/>
      <w:r w:rsidRPr="00DA1641">
        <w:rPr>
          <w:rStyle w:val="Strong"/>
          <w:b w:val="0"/>
          <w:bCs/>
          <w:color w:val="632423"/>
        </w:rPr>
        <w:t>2.</w:t>
      </w:r>
      <w:r>
        <w:rPr>
          <w:rStyle w:val="Strong"/>
          <w:b w:val="0"/>
          <w:bCs/>
          <w:color w:val="632423"/>
        </w:rPr>
        <w:t>1</w:t>
      </w:r>
      <w:r w:rsidRPr="00DA1641">
        <w:rPr>
          <w:rStyle w:val="Strong"/>
          <w:b w:val="0"/>
          <w:bCs/>
          <w:color w:val="632423"/>
        </w:rPr>
        <w:tab/>
      </w:r>
      <w:r>
        <w:rPr>
          <w:rStyle w:val="Strong"/>
          <w:b w:val="0"/>
          <w:bCs/>
          <w:color w:val="632423"/>
        </w:rPr>
        <w:t>вкладка «Общая информация»</w:t>
      </w:r>
      <w:bookmarkEnd w:id="32"/>
      <w:bookmarkEnd w:id="33"/>
    </w:p>
    <w:p w:rsidR="00AC7716" w:rsidRDefault="00AC7716" w:rsidP="00BE4E85">
      <w:pPr>
        <w:rPr>
          <w:sz w:val="24"/>
          <w:szCs w:val="24"/>
        </w:rPr>
      </w:pPr>
    </w:p>
    <w:p w:rsidR="00AC7716" w:rsidRDefault="00AC7716" w:rsidP="00BE4E85">
      <w:pPr>
        <w:rPr>
          <w:sz w:val="24"/>
          <w:szCs w:val="24"/>
        </w:rPr>
      </w:pPr>
    </w:p>
    <w:p w:rsidR="00AC7716" w:rsidRPr="00DA1641" w:rsidRDefault="00AC7716" w:rsidP="007A4A97">
      <w:pPr>
        <w:pStyle w:val="ListParagraph"/>
        <w:numPr>
          <w:ilvl w:val="0"/>
          <w:numId w:val="31"/>
        </w:numPr>
        <w:jc w:val="left"/>
        <w:rPr>
          <w:b/>
          <w:sz w:val="24"/>
          <w:szCs w:val="24"/>
        </w:rPr>
      </w:pPr>
      <w:r w:rsidRPr="00DA1641">
        <w:rPr>
          <w:b/>
          <w:sz w:val="24"/>
          <w:szCs w:val="24"/>
        </w:rPr>
        <w:t xml:space="preserve">Дата утверждения – </w:t>
      </w:r>
      <w:r w:rsidRPr="00DA1641">
        <w:rPr>
          <w:sz w:val="24"/>
          <w:szCs w:val="24"/>
        </w:rPr>
        <w:t>заполняется автоматически при переходе ЭД П</w:t>
      </w:r>
      <w:r>
        <w:rPr>
          <w:sz w:val="24"/>
          <w:szCs w:val="24"/>
        </w:rPr>
        <w:t>Г</w:t>
      </w:r>
      <w:r w:rsidRPr="00DA1641">
        <w:rPr>
          <w:sz w:val="24"/>
          <w:szCs w:val="24"/>
        </w:rPr>
        <w:t xml:space="preserve"> на статус «План </w:t>
      </w:r>
      <w:r>
        <w:rPr>
          <w:sz w:val="24"/>
          <w:szCs w:val="24"/>
        </w:rPr>
        <w:t>график</w:t>
      </w:r>
      <w:r w:rsidRPr="00DA1641">
        <w:rPr>
          <w:sz w:val="24"/>
          <w:szCs w:val="24"/>
        </w:rPr>
        <w:t xml:space="preserve"> утвержден».</w:t>
      </w:r>
    </w:p>
    <w:p w:rsidR="00AC7716" w:rsidRPr="00DA1641" w:rsidRDefault="00AC7716" w:rsidP="007A4A97">
      <w:pPr>
        <w:pStyle w:val="ListParagraph"/>
        <w:numPr>
          <w:ilvl w:val="0"/>
          <w:numId w:val="31"/>
        </w:numPr>
        <w:jc w:val="left"/>
        <w:rPr>
          <w:b/>
          <w:sz w:val="24"/>
          <w:szCs w:val="24"/>
        </w:rPr>
      </w:pPr>
      <w:r w:rsidRPr="00DA1641">
        <w:rPr>
          <w:b/>
          <w:sz w:val="24"/>
          <w:szCs w:val="24"/>
        </w:rPr>
        <w:t xml:space="preserve">Реестровый номер – </w:t>
      </w:r>
      <w:r>
        <w:rPr>
          <w:sz w:val="24"/>
          <w:szCs w:val="24"/>
        </w:rPr>
        <w:t>заполняется автоматически после регистрации ПГ на ООС</w:t>
      </w:r>
      <w:r w:rsidRPr="00DA1641">
        <w:rPr>
          <w:sz w:val="24"/>
          <w:szCs w:val="24"/>
        </w:rPr>
        <w:t>.</w:t>
      </w:r>
    </w:p>
    <w:p w:rsidR="00AC7716" w:rsidRPr="00DA1641" w:rsidRDefault="00AC7716" w:rsidP="007A4A97">
      <w:pPr>
        <w:pStyle w:val="ListParagraph"/>
        <w:numPr>
          <w:ilvl w:val="0"/>
          <w:numId w:val="31"/>
        </w:numPr>
        <w:jc w:val="left"/>
        <w:rPr>
          <w:b/>
          <w:sz w:val="24"/>
          <w:szCs w:val="24"/>
        </w:rPr>
      </w:pPr>
      <w:r w:rsidRPr="00DA1641">
        <w:rPr>
          <w:b/>
          <w:sz w:val="24"/>
          <w:szCs w:val="24"/>
        </w:rPr>
        <w:t>Версия –</w:t>
      </w:r>
      <w:r w:rsidRPr="00DA1641">
        <w:rPr>
          <w:sz w:val="24"/>
          <w:szCs w:val="24"/>
        </w:rPr>
        <w:t xml:space="preserve"> недоступно для редактирования, заполняется автоматически при внесении изменений в утвержденный П</w:t>
      </w:r>
      <w:r>
        <w:rPr>
          <w:sz w:val="24"/>
          <w:szCs w:val="24"/>
        </w:rPr>
        <w:t>Г</w:t>
      </w:r>
      <w:r w:rsidRPr="00DA1641">
        <w:rPr>
          <w:sz w:val="24"/>
          <w:szCs w:val="24"/>
        </w:rPr>
        <w:t xml:space="preserve"> (версия предыдущего П</w:t>
      </w:r>
      <w:r>
        <w:rPr>
          <w:sz w:val="24"/>
          <w:szCs w:val="24"/>
        </w:rPr>
        <w:t>Г</w:t>
      </w:r>
      <w:r w:rsidRPr="00DA1641">
        <w:rPr>
          <w:sz w:val="24"/>
          <w:szCs w:val="24"/>
        </w:rPr>
        <w:t xml:space="preserve">  +1)</w:t>
      </w:r>
    </w:p>
    <w:p w:rsidR="00AC7716" w:rsidRPr="00DA1641" w:rsidRDefault="00AC7716" w:rsidP="007A4A97">
      <w:pPr>
        <w:pStyle w:val="ListParagraph"/>
        <w:numPr>
          <w:ilvl w:val="0"/>
          <w:numId w:val="31"/>
        </w:numPr>
        <w:jc w:val="left"/>
        <w:rPr>
          <w:b/>
          <w:sz w:val="24"/>
          <w:szCs w:val="24"/>
        </w:rPr>
      </w:pPr>
      <w:r w:rsidRPr="00DA1641">
        <w:rPr>
          <w:b/>
          <w:sz w:val="24"/>
          <w:szCs w:val="24"/>
        </w:rPr>
        <w:t xml:space="preserve">Описание плана </w:t>
      </w:r>
      <w:r>
        <w:rPr>
          <w:b/>
          <w:sz w:val="24"/>
          <w:szCs w:val="24"/>
        </w:rPr>
        <w:t>графика</w:t>
      </w:r>
      <w:r w:rsidRPr="00DA1641">
        <w:rPr>
          <w:b/>
          <w:sz w:val="24"/>
          <w:szCs w:val="24"/>
        </w:rPr>
        <w:t xml:space="preserve"> – </w:t>
      </w:r>
      <w:r w:rsidRPr="00DA1641">
        <w:rPr>
          <w:sz w:val="24"/>
          <w:szCs w:val="24"/>
        </w:rPr>
        <w:t>полеобязательно для заполнения.</w:t>
      </w:r>
    </w:p>
    <w:p w:rsidR="00AC7716" w:rsidRPr="00DA1641" w:rsidRDefault="00AC7716" w:rsidP="007A4A97">
      <w:pPr>
        <w:pStyle w:val="ListParagraph"/>
        <w:numPr>
          <w:ilvl w:val="0"/>
          <w:numId w:val="31"/>
        </w:numPr>
        <w:jc w:val="left"/>
        <w:rPr>
          <w:b/>
          <w:sz w:val="24"/>
          <w:szCs w:val="24"/>
        </w:rPr>
      </w:pPr>
      <w:r w:rsidRPr="00DA1641">
        <w:rPr>
          <w:b/>
          <w:sz w:val="24"/>
          <w:szCs w:val="24"/>
        </w:rPr>
        <w:t xml:space="preserve">Блок полей Сведения о заказчике – </w:t>
      </w:r>
      <w:r w:rsidRPr="00DA1641">
        <w:rPr>
          <w:sz w:val="24"/>
          <w:szCs w:val="24"/>
        </w:rPr>
        <w:t>заполняется автоматически из карточки организации – заказчика.</w:t>
      </w:r>
    </w:p>
    <w:p w:rsidR="00AC7716" w:rsidRPr="00DA1641" w:rsidRDefault="00AC7716" w:rsidP="007A4A97">
      <w:pPr>
        <w:pStyle w:val="ListParagraph"/>
        <w:numPr>
          <w:ilvl w:val="0"/>
          <w:numId w:val="31"/>
        </w:numPr>
        <w:jc w:val="left"/>
        <w:rPr>
          <w:sz w:val="24"/>
          <w:szCs w:val="24"/>
        </w:rPr>
      </w:pPr>
      <w:r w:rsidRPr="00DA1641">
        <w:rPr>
          <w:b/>
          <w:sz w:val="24"/>
          <w:szCs w:val="24"/>
        </w:rPr>
        <w:t xml:space="preserve">Ответственный исполнитель – </w:t>
      </w:r>
      <w:r w:rsidRPr="00DA1641">
        <w:rPr>
          <w:sz w:val="24"/>
          <w:szCs w:val="24"/>
        </w:rPr>
        <w:t>заполняется выбором из справочника персоналий ответственного сотрудника</w:t>
      </w:r>
    </w:p>
    <w:p w:rsidR="00AC7716" w:rsidRPr="00DA1641" w:rsidRDefault="00AC7716" w:rsidP="007A4A97">
      <w:pPr>
        <w:pStyle w:val="ListParagraph"/>
        <w:numPr>
          <w:ilvl w:val="0"/>
          <w:numId w:val="31"/>
        </w:numPr>
        <w:jc w:val="left"/>
        <w:rPr>
          <w:sz w:val="24"/>
          <w:szCs w:val="24"/>
        </w:rPr>
      </w:pPr>
      <w:r w:rsidRPr="00DA1641">
        <w:rPr>
          <w:b/>
          <w:sz w:val="24"/>
          <w:szCs w:val="24"/>
        </w:rPr>
        <w:t xml:space="preserve">План </w:t>
      </w:r>
      <w:r>
        <w:rPr>
          <w:b/>
          <w:sz w:val="24"/>
          <w:szCs w:val="24"/>
        </w:rPr>
        <w:t>график</w:t>
      </w:r>
      <w:r w:rsidRPr="00DA1641">
        <w:rPr>
          <w:b/>
          <w:sz w:val="24"/>
          <w:szCs w:val="24"/>
        </w:rPr>
        <w:t xml:space="preserve"> утвержден – </w:t>
      </w:r>
      <w:r w:rsidRPr="00DA1641">
        <w:rPr>
          <w:sz w:val="24"/>
          <w:szCs w:val="24"/>
        </w:rPr>
        <w:t>заполняется выбором из  справочника персоналий утверждающего сотрудника</w:t>
      </w:r>
    </w:p>
    <w:p w:rsidR="00AC7716" w:rsidRDefault="00AC7716" w:rsidP="00BE4E85">
      <w:pPr>
        <w:rPr>
          <w:sz w:val="24"/>
          <w:szCs w:val="24"/>
        </w:rPr>
      </w:pPr>
    </w:p>
    <w:p w:rsidR="00AC7716" w:rsidRDefault="00AC7716" w:rsidP="00BE4E85">
      <w:pPr>
        <w:rPr>
          <w:sz w:val="24"/>
          <w:szCs w:val="24"/>
        </w:rPr>
      </w:pPr>
    </w:p>
    <w:p w:rsidR="00AC7716" w:rsidRDefault="00AC7716" w:rsidP="00BE4E85">
      <w:pPr>
        <w:rPr>
          <w:sz w:val="24"/>
          <w:szCs w:val="24"/>
        </w:rPr>
      </w:pPr>
    </w:p>
    <w:p w:rsidR="00AC7716" w:rsidRDefault="00AC7716" w:rsidP="00BE4E85">
      <w:pPr>
        <w:rPr>
          <w:sz w:val="24"/>
          <w:szCs w:val="24"/>
        </w:rPr>
      </w:pPr>
    </w:p>
    <w:p w:rsidR="00AC7716" w:rsidRDefault="00AC7716" w:rsidP="00BE4E85">
      <w:pPr>
        <w:rPr>
          <w:sz w:val="24"/>
          <w:szCs w:val="24"/>
        </w:rPr>
      </w:pPr>
    </w:p>
    <w:p w:rsidR="00AC7716" w:rsidRDefault="00AC7716" w:rsidP="00BE4E85">
      <w:pPr>
        <w:rPr>
          <w:sz w:val="24"/>
          <w:szCs w:val="24"/>
        </w:rPr>
      </w:pPr>
    </w:p>
    <w:p w:rsidR="00AC7716" w:rsidRDefault="00AC7716" w:rsidP="00BE4E85">
      <w:pPr>
        <w:rPr>
          <w:sz w:val="24"/>
          <w:szCs w:val="24"/>
        </w:rPr>
      </w:pPr>
    </w:p>
    <w:p w:rsidR="00AC7716" w:rsidRDefault="00AC7716" w:rsidP="00BE4E85">
      <w:pPr>
        <w:rPr>
          <w:sz w:val="24"/>
          <w:szCs w:val="24"/>
        </w:rPr>
      </w:pPr>
    </w:p>
    <w:p w:rsidR="00AC7716" w:rsidRPr="00DA1641" w:rsidRDefault="00AC7716" w:rsidP="00153ACE">
      <w:pPr>
        <w:pStyle w:val="Heading2"/>
        <w:rPr>
          <w:rStyle w:val="Strong"/>
          <w:b w:val="0"/>
          <w:bCs/>
          <w:color w:val="632423"/>
        </w:rPr>
      </w:pPr>
      <w:bookmarkStart w:id="34" w:name="_Toc400726709"/>
      <w:bookmarkStart w:id="35" w:name="_Toc400726733"/>
      <w:r>
        <w:rPr>
          <w:rStyle w:val="Strong"/>
          <w:b w:val="0"/>
          <w:bCs/>
          <w:color w:val="632423"/>
        </w:rPr>
        <w:t>2.2.</w:t>
      </w:r>
      <w:r w:rsidRPr="00DA1641">
        <w:rPr>
          <w:rStyle w:val="Strong"/>
          <w:b w:val="0"/>
          <w:bCs/>
          <w:color w:val="632423"/>
        </w:rPr>
        <w:tab/>
      </w:r>
      <w:r>
        <w:rPr>
          <w:rStyle w:val="Strong"/>
          <w:b w:val="0"/>
          <w:bCs/>
          <w:color w:val="632423"/>
        </w:rPr>
        <w:t>вкладка закупки</w:t>
      </w:r>
      <w:bookmarkEnd w:id="34"/>
      <w:bookmarkEnd w:id="35"/>
    </w:p>
    <w:p w:rsidR="00AC7716" w:rsidRDefault="00AC7716" w:rsidP="00BE4E85">
      <w:pPr>
        <w:rPr>
          <w:sz w:val="24"/>
          <w:szCs w:val="24"/>
        </w:rPr>
      </w:pPr>
    </w:p>
    <w:p w:rsidR="00AC7716" w:rsidRDefault="00AC7716" w:rsidP="00105E07">
      <w:pPr>
        <w:pStyle w:val="ListParagraph"/>
        <w:ind w:left="0" w:firstLine="0"/>
        <w:rPr>
          <w:sz w:val="24"/>
          <w:szCs w:val="24"/>
        </w:rPr>
      </w:pPr>
      <w:r>
        <w:rPr>
          <w:noProof/>
          <w:lang w:eastAsia="ru-RU"/>
        </w:rPr>
        <w:pict>
          <v:shape id="Прямая со стрелкой 259" o:spid="_x0000_s1062" type="#_x0000_t32" style="position:absolute;left:0;text-align:left;margin-left:139.2pt;margin-top:84.15pt;width:53.25pt;height:0;flip:x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" strokecolor="red" strokeweight="1.5pt">
            <v:stroke endarrow="open"/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58" o:spid="_x0000_s1063" type="#_x0000_t202" style="position:absolute;left:0;text-align:left;margin-left:165.45pt;margin-top:70.65pt;width:171pt;height:21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" stroked="f" strokeweight=".5pt">
            <v:textbox>
              <w:txbxContent>
                <w:p w:rsidR="00AC7716" w:rsidRPr="007F3BFF" w:rsidRDefault="00AC7716">
                  <w:pPr>
                    <w:rPr>
                      <w:color w:val="FF0000"/>
                    </w:rPr>
                  </w:pPr>
                  <w:bookmarkStart w:id="36" w:name="_GoBack"/>
                  <w:bookmarkEnd w:id="36"/>
                  <w:r w:rsidRPr="007F3BFF">
                    <w:rPr>
                      <w:color w:val="FF0000"/>
                    </w:rPr>
                    <w:t>Добавить в план закупок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93" o:spid="_x0000_s1064" style="position:absolute;left:0;text-align:left;margin-left:113.7pt;margin-top:69.9pt;width:18.75pt;height:21.75pt;z-index:251650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" filled="f" strokecolor="red" strokeweight="2pt"/>
        </w:pict>
      </w:r>
      <w:r>
        <w:rPr>
          <w:noProof/>
          <w:lang w:eastAsia="ru-RU"/>
        </w:rPr>
        <w:pict>
          <v:rect id="Прямоугольник 88" o:spid="_x0000_s1065" style="position:absolute;left:0;text-align:left;margin-left:61.2pt;margin-top:57.15pt;width:30pt;height:13.5pt;z-index:251649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" filled="f" strokecolor="red" strokeweight="2pt"/>
        </w:pict>
      </w:r>
      <w:r w:rsidRPr="000343B1">
        <w:rPr>
          <w:noProof/>
          <w:lang w:eastAsia="ru-RU"/>
        </w:rPr>
        <w:pict>
          <v:shape id="Рисунок 87" o:spid="_x0000_i1054" type="#_x0000_t75" style="width:470.25pt;height:333.75pt;visibility:visible">
            <v:imagedata r:id="rId28" o:title="" cropbottom="4261f" cropleft="2309f" cropright="13865f"/>
          </v:shape>
        </w:pict>
      </w:r>
    </w:p>
    <w:p w:rsidR="00AC7716" w:rsidRDefault="00AC7716" w:rsidP="00105E07">
      <w:pPr>
        <w:pStyle w:val="ListParagraph"/>
        <w:ind w:left="0" w:firstLine="0"/>
        <w:rPr>
          <w:sz w:val="24"/>
          <w:szCs w:val="24"/>
        </w:rPr>
      </w:pPr>
    </w:p>
    <w:p w:rsidR="00AC7716" w:rsidRPr="00DA1641" w:rsidRDefault="00AC7716" w:rsidP="00807EAF">
      <w:pPr>
        <w:rPr>
          <w:sz w:val="24"/>
          <w:szCs w:val="24"/>
        </w:rPr>
      </w:pPr>
      <w:r w:rsidRPr="00DA1641">
        <w:rPr>
          <w:sz w:val="24"/>
          <w:szCs w:val="24"/>
        </w:rPr>
        <w:t xml:space="preserve">В верхней части находится панель инструментов, на которой располагаются стандартные функциональные кнопки. С их помощью можно выполнить следующие действия: создать новую закупку </w:t>
      </w:r>
      <w:r w:rsidRPr="000343B1">
        <w:rPr>
          <w:noProof/>
          <w:sz w:val="24"/>
          <w:szCs w:val="24"/>
          <w:lang w:eastAsia="ru-RU"/>
        </w:rPr>
        <w:pict>
          <v:shape id="Рисунок 89" o:spid="_x0000_i1055" type="#_x0000_t75" style="width:23.25pt;height:27pt;visibility:visible">
            <v:imagedata r:id="rId9" o:title=""/>
          </v:shape>
        </w:pict>
      </w:r>
      <w:r w:rsidRPr="00DA1641">
        <w:rPr>
          <w:sz w:val="24"/>
          <w:szCs w:val="24"/>
        </w:rPr>
        <w:t xml:space="preserve">, открыть форму редактирования </w:t>
      </w:r>
      <w:r w:rsidRPr="000343B1">
        <w:rPr>
          <w:noProof/>
          <w:sz w:val="24"/>
          <w:szCs w:val="24"/>
          <w:lang w:eastAsia="ru-RU"/>
        </w:rPr>
        <w:pict>
          <v:shape id="Рисунок 90" o:spid="_x0000_i1056" type="#_x0000_t75" style="width:25.5pt;height:27pt;visibility:visible">
            <v:imagedata r:id="rId11" o:title=""/>
          </v:shape>
        </w:pict>
      </w:r>
      <w:r w:rsidRPr="00DA1641">
        <w:rPr>
          <w:sz w:val="24"/>
          <w:szCs w:val="24"/>
        </w:rPr>
        <w:t xml:space="preserve">, очистить панель фильтрации, открыть/ скрыть </w:t>
      </w:r>
      <w:r w:rsidRPr="000343B1">
        <w:rPr>
          <w:noProof/>
          <w:sz w:val="24"/>
          <w:szCs w:val="24"/>
          <w:lang w:eastAsia="ru-RU"/>
        </w:rPr>
        <w:pict>
          <v:shape id="Рисунок 91" o:spid="_x0000_i1057" type="#_x0000_t75" style="width:58.5pt;height:27pt;visibility:visible">
            <v:imagedata r:id="rId12" o:title="" croptop="13483f" cropbottom="48011f" cropleft="13620f" cropright="44393f"/>
          </v:shape>
        </w:pict>
      </w:r>
      <w:r w:rsidRPr="00DA1641">
        <w:rPr>
          <w:sz w:val="24"/>
          <w:szCs w:val="24"/>
        </w:rPr>
        <w:t xml:space="preserve">, обновить </w:t>
      </w:r>
      <w:r w:rsidRPr="000343B1">
        <w:rPr>
          <w:noProof/>
          <w:sz w:val="24"/>
          <w:szCs w:val="24"/>
          <w:lang w:eastAsia="ru-RU"/>
        </w:rPr>
        <w:pict>
          <v:shape id="Рисунок 92" o:spid="_x0000_i1058" type="#_x0000_t75" style="width:35.25pt;height:32.25pt;visibility:visible">
            <v:imagedata r:id="rId12" o:title="" croptop="13271f" cropbottom="48424f" cropleft="10287f" cropright="51348f"/>
          </v:shape>
        </w:pict>
      </w:r>
    </w:p>
    <w:p w:rsidR="00AC7716" w:rsidRDefault="00AC7716" w:rsidP="00807EAF">
      <w:pPr>
        <w:rPr>
          <w:b/>
          <w:bCs/>
          <w:sz w:val="24"/>
          <w:szCs w:val="24"/>
        </w:rPr>
      </w:pPr>
      <w:r w:rsidRPr="00DA1641">
        <w:rPr>
          <w:sz w:val="24"/>
          <w:szCs w:val="24"/>
        </w:rPr>
        <w:t xml:space="preserve">Фильтрация осуществляется по полям </w:t>
      </w:r>
      <w:r w:rsidRPr="00DA1641">
        <w:rPr>
          <w:b/>
          <w:bCs/>
          <w:sz w:val="24"/>
          <w:szCs w:val="24"/>
        </w:rPr>
        <w:t>Группа продукции, продукция, ОКПД, ОКВЭД, а также цель осуществления закупки, код закупки, информации о финансировании и КБК.</w:t>
      </w:r>
    </w:p>
    <w:p w:rsidR="00AC7716" w:rsidRPr="00DA1641" w:rsidRDefault="00AC7716" w:rsidP="00807EAF">
      <w:pPr>
        <w:rPr>
          <w:b/>
          <w:bCs/>
          <w:sz w:val="24"/>
          <w:szCs w:val="24"/>
        </w:rPr>
      </w:pPr>
    </w:p>
    <w:p w:rsidR="00AC7716" w:rsidRDefault="00AC7716" w:rsidP="00807EAF">
      <w:pPr>
        <w:rPr>
          <w:sz w:val="24"/>
          <w:szCs w:val="24"/>
        </w:rPr>
      </w:pPr>
      <w:r w:rsidRPr="00DA1641">
        <w:rPr>
          <w:bCs/>
          <w:sz w:val="24"/>
          <w:szCs w:val="24"/>
        </w:rPr>
        <w:t>Для добавления в П</w:t>
      </w:r>
      <w:r>
        <w:rPr>
          <w:bCs/>
          <w:sz w:val="24"/>
          <w:szCs w:val="24"/>
        </w:rPr>
        <w:t xml:space="preserve">Гновых закупок необходимо нажать  на  кнопку </w:t>
      </w:r>
      <w:r w:rsidRPr="007F3BFF">
        <w:rPr>
          <w:b/>
          <w:bCs/>
          <w:sz w:val="24"/>
          <w:szCs w:val="24"/>
        </w:rPr>
        <w:t>«Добавить из плана закупок»</w:t>
      </w:r>
      <w:r w:rsidRPr="000343B1">
        <w:rPr>
          <w:noProof/>
          <w:sz w:val="24"/>
          <w:szCs w:val="24"/>
          <w:lang w:eastAsia="ru-RU"/>
        </w:rPr>
        <w:pict>
          <v:shape id="Рисунок 21" o:spid="_x0000_i1059" type="#_x0000_t75" style="width:27.75pt;height:30pt;visibility:visible">
            <v:imagedata r:id="rId29" o:title=""/>
          </v:shape>
        </w:pict>
      </w:r>
      <w:r w:rsidRPr="00DA1641">
        <w:rPr>
          <w:sz w:val="24"/>
          <w:szCs w:val="24"/>
        </w:rPr>
        <w:t>.</w:t>
      </w:r>
    </w:p>
    <w:p w:rsidR="00AC7716" w:rsidRDefault="00AC7716" w:rsidP="00807EAF">
      <w:pPr>
        <w:rPr>
          <w:sz w:val="24"/>
          <w:szCs w:val="24"/>
        </w:rPr>
      </w:pPr>
    </w:p>
    <w:p w:rsidR="00AC7716" w:rsidRDefault="00AC7716" w:rsidP="00807EAF">
      <w:pPr>
        <w:rPr>
          <w:sz w:val="24"/>
          <w:szCs w:val="24"/>
        </w:rPr>
      </w:pPr>
    </w:p>
    <w:p w:rsidR="00AC7716" w:rsidRDefault="00AC7716" w:rsidP="00807EAF">
      <w:pPr>
        <w:rPr>
          <w:sz w:val="24"/>
          <w:szCs w:val="24"/>
        </w:rPr>
      </w:pPr>
      <w:r>
        <w:rPr>
          <w:sz w:val="24"/>
          <w:szCs w:val="24"/>
        </w:rPr>
        <w:t>После чего выбрать в открывшемся окне необходимые для добавления в ПГ закупки, отметить их и нажать «Выбрать»:</w:t>
      </w:r>
    </w:p>
    <w:p w:rsidR="00AC7716" w:rsidRPr="00DA1641" w:rsidRDefault="00AC7716" w:rsidP="00807EAF">
      <w:pPr>
        <w:ind w:firstLine="0"/>
      </w:pPr>
      <w:r>
        <w:rPr>
          <w:noProof/>
          <w:lang w:eastAsia="ru-RU"/>
        </w:rPr>
        <w:pict>
          <v:shape id="Прямая со стрелкой 257" o:spid="_x0000_s1066" type="#_x0000_t32" style="position:absolute;left:0;text-align:left;margin-left:20.7pt;margin-top:207.15pt;width:310.5pt;height:137.2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" strokecolor="red" strokeweight="1.5pt">
            <v:stroke endarrow="open"/>
          </v:shape>
        </w:pict>
      </w:r>
      <w:r>
        <w:rPr>
          <w:noProof/>
          <w:lang w:eastAsia="ru-RU"/>
        </w:rPr>
        <w:pict>
          <v:rect id="Прямоугольник 256" o:spid="_x0000_s1067" style="position:absolute;left:0;text-align:left;margin-left:331.2pt;margin-top:344.4pt;width:65.25pt;height:22.5pt;z-index:251652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" filled="f" strokecolor="red" strokeweight="2pt"/>
        </w:pict>
      </w:r>
      <w:r>
        <w:rPr>
          <w:noProof/>
          <w:lang w:eastAsia="ru-RU"/>
        </w:rPr>
        <w:pict>
          <v:rect id="Прямоугольник 95" o:spid="_x0000_s1068" style="position:absolute;left:0;text-align:left;margin-left:4.95pt;margin-top:170.4pt;width:15.75pt;height:121.5pt;z-index:251651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" filled="f" strokecolor="red" strokeweight="2pt"/>
        </w:pict>
      </w:r>
      <w:r w:rsidRPr="009003EB">
        <w:rPr>
          <w:noProof/>
          <w:lang w:eastAsia="ru-RU"/>
        </w:rPr>
        <w:pict>
          <v:shape id="Рисунок 94" o:spid="_x0000_i1060" type="#_x0000_t75" style="width:468pt;height:372.75pt;visibility:visible">
            <v:imagedata r:id="rId30" o:title=""/>
          </v:shape>
        </w:pict>
      </w:r>
    </w:p>
    <w:p w:rsidR="00AC7716" w:rsidRPr="007F3BFF" w:rsidRDefault="00AC7716" w:rsidP="007F3BFF">
      <w:pPr>
        <w:rPr>
          <w:rStyle w:val="SubtleReference"/>
          <w:i w:val="0"/>
          <w:iCs/>
          <w:color w:val="auto"/>
        </w:rPr>
      </w:pPr>
      <w:r w:rsidRPr="007F3BFF">
        <w:rPr>
          <w:rStyle w:val="SubtleReference"/>
          <w:i w:val="0"/>
          <w:iCs/>
          <w:color w:val="auto"/>
        </w:rPr>
        <w:t xml:space="preserve">Необходимо  учитывать, что в открывшемся окне </w:t>
      </w:r>
      <w:r w:rsidRPr="007F3BFF">
        <w:rPr>
          <w:rStyle w:val="SubtleReference"/>
          <w:b/>
          <w:i w:val="0"/>
          <w:iCs/>
          <w:color w:val="auto"/>
        </w:rPr>
        <w:t xml:space="preserve">Закупки </w:t>
      </w:r>
      <w:r w:rsidRPr="007F3BFF">
        <w:rPr>
          <w:rStyle w:val="SubtleReference"/>
          <w:i w:val="0"/>
          <w:iCs/>
          <w:color w:val="auto"/>
        </w:rPr>
        <w:t xml:space="preserve">для добавления, будут отражаться </w:t>
      </w:r>
      <w:r w:rsidRPr="009A4C5B">
        <w:rPr>
          <w:rStyle w:val="SubtleReference"/>
          <w:b/>
          <w:i w:val="0"/>
          <w:iCs/>
          <w:color w:val="FF0000"/>
          <w:u w:val="single"/>
        </w:rPr>
        <w:t xml:space="preserve">только </w:t>
      </w:r>
      <w:r>
        <w:rPr>
          <w:rStyle w:val="SubtleReference"/>
          <w:b/>
          <w:i w:val="0"/>
          <w:iCs/>
          <w:color w:val="FF0000"/>
          <w:u w:val="single"/>
        </w:rPr>
        <w:t xml:space="preserve">уже </w:t>
      </w:r>
      <w:r w:rsidRPr="009A4C5B">
        <w:rPr>
          <w:rStyle w:val="SubtleReference"/>
          <w:b/>
          <w:i w:val="0"/>
          <w:iCs/>
          <w:color w:val="FF0000"/>
          <w:u w:val="single"/>
        </w:rPr>
        <w:t>утвержденные Закупки</w:t>
      </w:r>
      <w:r w:rsidRPr="009A4C5B">
        <w:rPr>
          <w:rStyle w:val="SubtleReference"/>
          <w:i w:val="0"/>
          <w:iCs/>
          <w:color w:val="FF0000"/>
        </w:rPr>
        <w:t xml:space="preserve">. </w:t>
      </w:r>
      <w:r w:rsidRPr="007F3BFF">
        <w:rPr>
          <w:rStyle w:val="SubtleReference"/>
          <w:i w:val="0"/>
          <w:iCs/>
          <w:color w:val="auto"/>
        </w:rPr>
        <w:t xml:space="preserve">На статусе </w:t>
      </w:r>
      <w:r w:rsidRPr="007F3BFF">
        <w:rPr>
          <w:rStyle w:val="SubtleReference"/>
          <w:b/>
          <w:i w:val="0"/>
          <w:iCs/>
          <w:color w:val="auto"/>
        </w:rPr>
        <w:t xml:space="preserve">Согласование </w:t>
      </w:r>
      <w:r w:rsidRPr="007F3BFF">
        <w:rPr>
          <w:rStyle w:val="SubtleReference"/>
          <w:i w:val="0"/>
          <w:iCs/>
          <w:color w:val="auto"/>
        </w:rPr>
        <w:t xml:space="preserve">закупок </w:t>
      </w:r>
      <w:r w:rsidRPr="007F3BFF">
        <w:rPr>
          <w:rStyle w:val="SubtleReference"/>
          <w:b/>
          <w:i w:val="0"/>
          <w:iCs/>
          <w:color w:val="auto"/>
          <w:u w:val="single"/>
        </w:rPr>
        <w:t>видно не будет</w:t>
      </w:r>
      <w:r w:rsidRPr="007F3BFF">
        <w:rPr>
          <w:rStyle w:val="SubtleReference"/>
          <w:i w:val="0"/>
          <w:iCs/>
          <w:color w:val="auto"/>
        </w:rPr>
        <w:t>.</w:t>
      </w:r>
    </w:p>
    <w:p w:rsidR="00AC7716" w:rsidRDefault="00AC7716" w:rsidP="00BE4E85">
      <w:pPr>
        <w:rPr>
          <w:sz w:val="24"/>
          <w:szCs w:val="24"/>
        </w:rPr>
      </w:pPr>
    </w:p>
    <w:p w:rsidR="00AC7716" w:rsidRDefault="00AC7716" w:rsidP="00BE4E85">
      <w:pPr>
        <w:rPr>
          <w:sz w:val="24"/>
          <w:szCs w:val="24"/>
        </w:rPr>
      </w:pPr>
    </w:p>
    <w:p w:rsidR="00AC7716" w:rsidRDefault="00AC7716" w:rsidP="00BE4E85">
      <w:pPr>
        <w:rPr>
          <w:sz w:val="24"/>
          <w:szCs w:val="24"/>
        </w:rPr>
      </w:pPr>
      <w:r>
        <w:rPr>
          <w:sz w:val="24"/>
          <w:szCs w:val="24"/>
        </w:rPr>
        <w:t xml:space="preserve">После добавления закупок в ПГ, для них необходимо заполнить информацию о размещении, сроки и другие поля, для этого открыть </w:t>
      </w:r>
      <w:r w:rsidRPr="009A4C5B">
        <w:rPr>
          <w:b/>
          <w:sz w:val="24"/>
          <w:szCs w:val="24"/>
        </w:rPr>
        <w:t xml:space="preserve">Закупку </w:t>
      </w:r>
      <w:r>
        <w:rPr>
          <w:sz w:val="24"/>
          <w:szCs w:val="24"/>
        </w:rPr>
        <w:t>на редактировании:</w:t>
      </w:r>
    </w:p>
    <w:p w:rsidR="00AC7716" w:rsidRPr="007F3BFF" w:rsidRDefault="00AC7716" w:rsidP="007F3BFF">
      <w:pPr>
        <w:ind w:firstLine="0"/>
        <w:rPr>
          <w:sz w:val="24"/>
          <w:szCs w:val="24"/>
        </w:rPr>
      </w:pPr>
      <w:r>
        <w:rPr>
          <w:noProof/>
          <w:lang w:eastAsia="ru-RU"/>
        </w:rPr>
        <w:pict>
          <v:rect id="Прямоугольник 265" o:spid="_x0000_s1069" style="position:absolute;left:0;text-align:left;margin-left:138.45pt;margin-top:280.65pt;width:90pt;height:19.5pt;z-index:251660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" filled="f" strokecolor="red" strokeweight="2pt"/>
        </w:pict>
      </w:r>
      <w:r>
        <w:rPr>
          <w:noProof/>
          <w:lang w:eastAsia="ru-RU"/>
        </w:rPr>
        <w:pict>
          <v:shape id="Прямая со стрелкой 264" o:spid="_x0000_s1070" type="#_x0000_t32" style="position:absolute;left:0;text-align:left;margin-left:28.2pt;margin-top:25.65pt;width:110.25pt;height:50.25pt;flip:y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" strokecolor="red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263" o:spid="_x0000_s1071" type="#_x0000_t32" style="position:absolute;left:0;text-align:left;margin-left:20.7pt;margin-top:85.65pt;width:.75pt;height:102.75pt;flip:y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" strokecolor="red" strokeweight="1.5pt">
            <v:stroke endarrow="open"/>
          </v:shape>
        </w:pict>
      </w:r>
      <w:r>
        <w:rPr>
          <w:noProof/>
          <w:lang w:eastAsia="ru-RU"/>
        </w:rPr>
        <w:pict>
          <v:rect id="Прямоугольник 262" o:spid="_x0000_s1072" style="position:absolute;left:0;text-align:left;margin-left:7.2pt;margin-top:188.4pt;width:106.5pt;height:33.75pt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" filled="f" strokecolor="red" strokeweight="2pt"/>
        </w:pict>
      </w:r>
      <w:r>
        <w:rPr>
          <w:noProof/>
          <w:lang w:eastAsia="ru-RU"/>
        </w:rPr>
        <w:pict>
          <v:rect id="Прямоугольник 261" o:spid="_x0000_s1073" style="position:absolute;left:0;text-align:left;margin-left:7.2pt;margin-top:66.15pt;width:21pt;height:19.5pt;z-index:25165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" filled="f" strokecolor="red" strokeweight="2pt"/>
        </w:pict>
      </w:r>
      <w:r w:rsidRPr="009003EB">
        <w:rPr>
          <w:noProof/>
          <w:lang w:eastAsia="ru-RU"/>
        </w:rPr>
        <w:pict>
          <v:shape id="Рисунок 260" o:spid="_x0000_i1061" type="#_x0000_t75" style="width:492.75pt;height:305.25pt;visibility:visible">
            <v:imagedata r:id="rId31" o:title="" cropbottom="4631f" cropleft="2520f" cropright="9557f"/>
          </v:shape>
        </w:pict>
      </w:r>
    </w:p>
    <w:p w:rsidR="00AC7716" w:rsidRDefault="00AC7716" w:rsidP="00BE4E85">
      <w:pPr>
        <w:rPr>
          <w:sz w:val="24"/>
          <w:szCs w:val="24"/>
        </w:rPr>
      </w:pPr>
    </w:p>
    <w:p w:rsidR="00AC7716" w:rsidRDefault="00AC7716" w:rsidP="00BE4E85">
      <w:pPr>
        <w:rPr>
          <w:sz w:val="24"/>
          <w:szCs w:val="24"/>
        </w:rPr>
      </w:pPr>
    </w:p>
    <w:p w:rsidR="00AC7716" w:rsidRDefault="00AC7716" w:rsidP="00BE4E85">
      <w:pPr>
        <w:rPr>
          <w:sz w:val="24"/>
          <w:szCs w:val="24"/>
        </w:rPr>
      </w:pPr>
    </w:p>
    <w:p w:rsidR="00AC7716" w:rsidRDefault="00AC7716" w:rsidP="00BE4E85">
      <w:pPr>
        <w:rPr>
          <w:sz w:val="24"/>
          <w:szCs w:val="24"/>
        </w:rPr>
      </w:pPr>
    </w:p>
    <w:p w:rsidR="00AC7716" w:rsidRPr="00DA1641" w:rsidRDefault="00AC7716" w:rsidP="00BE4E85">
      <w:pPr>
        <w:rPr>
          <w:sz w:val="24"/>
          <w:szCs w:val="24"/>
        </w:rPr>
      </w:pPr>
    </w:p>
    <w:p w:rsidR="00AC7716" w:rsidRPr="00DA1641" w:rsidRDefault="00AC7716" w:rsidP="00E63FA7">
      <w:pPr>
        <w:pStyle w:val="6"/>
      </w:pPr>
      <w:bookmarkStart w:id="37" w:name="_Toc400726710"/>
      <w:bookmarkStart w:id="38" w:name="_Toc400726734"/>
      <w:r>
        <w:t>заполнение в ЭД «закупка» информации о размещении</w:t>
      </w:r>
      <w:bookmarkEnd w:id="37"/>
      <w:bookmarkEnd w:id="38"/>
    </w:p>
    <w:p w:rsidR="00AC7716" w:rsidRDefault="00AC7716" w:rsidP="00685900">
      <w:pPr>
        <w:ind w:firstLine="0"/>
        <w:rPr>
          <w:sz w:val="24"/>
          <w:szCs w:val="24"/>
        </w:rPr>
      </w:pPr>
      <w:r w:rsidRPr="00DA1641">
        <w:rPr>
          <w:sz w:val="24"/>
          <w:szCs w:val="24"/>
        </w:rPr>
        <w:tab/>
      </w:r>
    </w:p>
    <w:p w:rsidR="00AC7716" w:rsidRPr="00DA1641" w:rsidRDefault="00AC7716" w:rsidP="00F240A8">
      <w:pPr>
        <w:pStyle w:val="ListParagraph"/>
        <w:numPr>
          <w:ilvl w:val="0"/>
          <w:numId w:val="2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Поля </w:t>
      </w:r>
      <w:r w:rsidRPr="00DA1641">
        <w:rPr>
          <w:b/>
          <w:sz w:val="24"/>
          <w:szCs w:val="24"/>
        </w:rPr>
        <w:t>Номер</w:t>
      </w:r>
      <w:r>
        <w:rPr>
          <w:b/>
          <w:sz w:val="24"/>
          <w:szCs w:val="24"/>
        </w:rPr>
        <w:t xml:space="preserve">, дата, год, Заказчик, Получатель и № позиции плана графика, а также вкладка Объект закупки - </w:t>
      </w:r>
      <w:r>
        <w:rPr>
          <w:sz w:val="24"/>
          <w:szCs w:val="24"/>
        </w:rPr>
        <w:t>будут заполнены автоматически.</w:t>
      </w:r>
    </w:p>
    <w:p w:rsidR="00AC7716" w:rsidRPr="00DA1641" w:rsidRDefault="00AC7716" w:rsidP="00685900">
      <w:pPr>
        <w:ind w:firstLine="0"/>
        <w:rPr>
          <w:sz w:val="24"/>
          <w:szCs w:val="24"/>
        </w:rPr>
      </w:pPr>
    </w:p>
    <w:p w:rsidR="00AC7716" w:rsidRPr="00DA1641" w:rsidRDefault="00AC7716" w:rsidP="00BE4E85">
      <w:pPr>
        <w:rPr>
          <w:sz w:val="24"/>
          <w:szCs w:val="24"/>
        </w:rPr>
      </w:pPr>
      <w:r w:rsidRPr="00DA1641">
        <w:rPr>
          <w:sz w:val="24"/>
          <w:szCs w:val="24"/>
        </w:rPr>
        <w:br w:type="page"/>
      </w:r>
    </w:p>
    <w:p w:rsidR="00AC7716" w:rsidRPr="00DA1641" w:rsidRDefault="00AC7716" w:rsidP="00ED4ECA">
      <w:pPr>
        <w:pStyle w:val="3"/>
      </w:pPr>
      <w:bookmarkStart w:id="39" w:name="_Toc400726711"/>
      <w:bookmarkStart w:id="40" w:name="_Toc400726735"/>
      <w:r>
        <w:t>вкладка «Условия закупки»</w:t>
      </w:r>
      <w:bookmarkEnd w:id="39"/>
      <w:bookmarkEnd w:id="40"/>
    </w:p>
    <w:p w:rsidR="00AC7716" w:rsidRPr="00DA1641" w:rsidRDefault="00AC7716" w:rsidP="00D543AE">
      <w:pPr>
        <w:ind w:firstLine="0"/>
        <w:rPr>
          <w:sz w:val="24"/>
          <w:szCs w:val="24"/>
          <w:lang w:eastAsia="ru-RU"/>
        </w:rPr>
      </w:pPr>
      <w:r>
        <w:rPr>
          <w:noProof/>
          <w:lang w:eastAsia="ru-RU"/>
        </w:rPr>
        <w:pict>
          <v:rect id="Прямоугольник 270" o:spid="_x0000_s1074" style="position:absolute;left:0;text-align:left;margin-left:13.2pt;margin-top:212.9pt;width:447pt;height:24pt;z-index:251664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" filled="f" strokecolor="red" strokeweight="2pt"/>
        </w:pict>
      </w:r>
      <w:r>
        <w:rPr>
          <w:noProof/>
          <w:lang w:eastAsia="ru-RU"/>
        </w:rPr>
        <w:pict>
          <v:rect id="Прямоугольник 269" o:spid="_x0000_s1075" style="position:absolute;left:0;text-align:left;margin-left:13.2pt;margin-top:170.9pt;width:447pt;height:42pt;z-index:251663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" filled="f" strokecolor="red" strokeweight="2pt"/>
        </w:pict>
      </w:r>
      <w:r>
        <w:rPr>
          <w:noProof/>
          <w:lang w:eastAsia="ru-RU"/>
        </w:rPr>
        <w:pict>
          <v:rect id="Прямоугольник 268" o:spid="_x0000_s1076" style="position:absolute;left:0;text-align:left;margin-left:450.45pt;margin-top:118.4pt;width:15.75pt;height:14.25pt;z-index:251662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" filled="f" strokecolor="red" strokeweight="2pt"/>
        </w:pict>
      </w:r>
      <w:r>
        <w:rPr>
          <w:noProof/>
          <w:lang w:eastAsia="ru-RU"/>
        </w:rPr>
        <w:pict>
          <v:rect id="Прямоугольник 267" o:spid="_x0000_s1077" style="position:absolute;left:0;text-align:left;margin-left:65.7pt;margin-top:92.9pt;width:61.5pt;height:16.5pt;z-index:251661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" filled="f" strokecolor="red" strokeweight="2pt"/>
        </w:pict>
      </w:r>
      <w:r w:rsidRPr="009003EB">
        <w:rPr>
          <w:noProof/>
          <w:lang w:eastAsia="ru-RU"/>
        </w:rPr>
        <w:pict>
          <v:shape id="Рисунок 266" o:spid="_x0000_i1062" type="#_x0000_t75" style="width:488.25pt;height:426pt;visibility:visible">
            <v:imagedata r:id="rId32" o:title=""/>
          </v:shape>
        </w:pict>
      </w:r>
    </w:p>
    <w:p w:rsidR="00AC7716" w:rsidRDefault="00AC7716" w:rsidP="002F70BB">
      <w:pPr>
        <w:pStyle w:val="ListParagraph"/>
        <w:numPr>
          <w:ilvl w:val="0"/>
          <w:numId w:val="28"/>
        </w:numPr>
      </w:pPr>
      <w:r w:rsidRPr="002F70BB">
        <w:rPr>
          <w:b/>
        </w:rPr>
        <w:t>Способ определения поставщика</w:t>
      </w:r>
      <w:r>
        <w:t xml:space="preserve"> – выбрать из справочника по кнопке </w:t>
      </w:r>
      <w:r w:rsidRPr="000343B1">
        <w:rPr>
          <w:noProof/>
          <w:lang w:eastAsia="ru-RU"/>
        </w:rPr>
        <w:pict>
          <v:shape id="Рисунок 271" o:spid="_x0000_i1063" type="#_x0000_t75" style="width:30.75pt;height:38.25pt;visibility:visible">
            <v:imagedata r:id="rId33" o:title="" croptop="17968f" cropbottom="44393f" cropleft="60185f" cropright="2936f"/>
          </v:shape>
        </w:pict>
      </w:r>
    </w:p>
    <w:p w:rsidR="00AC7716" w:rsidRPr="00F63250" w:rsidRDefault="00AC7716" w:rsidP="002F70BB">
      <w:pPr>
        <w:numPr>
          <w:ilvl w:val="0"/>
          <w:numId w:val="28"/>
        </w:numPr>
        <w:spacing w:line="276" w:lineRule="auto"/>
        <w:rPr>
          <w:lang w:eastAsia="ru-RU"/>
        </w:rPr>
      </w:pPr>
      <w:r w:rsidRPr="00F63250">
        <w:rPr>
          <w:lang w:eastAsia="ru-RU"/>
        </w:rPr>
        <w:t xml:space="preserve">Признак </w:t>
      </w:r>
      <w:r w:rsidRPr="00F63250">
        <w:rPr>
          <w:b/>
        </w:rPr>
        <w:t>Процедура</w:t>
      </w:r>
      <w:r w:rsidRPr="00F63250">
        <w:rPr>
          <w:b/>
          <w:lang w:eastAsia="ru-RU"/>
        </w:rPr>
        <w:t xml:space="preserve"> по </w:t>
      </w:r>
      <w:r w:rsidRPr="00F63250">
        <w:rPr>
          <w:b/>
        </w:rPr>
        <w:t>цене</w:t>
      </w:r>
      <w:r w:rsidRPr="00F63250">
        <w:rPr>
          <w:b/>
          <w:lang w:eastAsia="ru-RU"/>
        </w:rPr>
        <w:t xml:space="preserve"> единицы продукции (количество не определено) </w:t>
      </w:r>
      <w:r w:rsidRPr="00F63250">
        <w:rPr>
          <w:lang w:eastAsia="ru-RU"/>
        </w:rPr>
        <w:t>– признак устанавливается в случае определения, при проведении процедуры, единицы продукции.</w:t>
      </w:r>
    </w:p>
    <w:p w:rsidR="00AC7716" w:rsidRPr="00ED5606" w:rsidRDefault="00AC7716" w:rsidP="002F70BB">
      <w:pPr>
        <w:pStyle w:val="ListParagraph"/>
        <w:numPr>
          <w:ilvl w:val="0"/>
          <w:numId w:val="28"/>
        </w:numPr>
        <w:rPr>
          <w:b/>
        </w:rPr>
      </w:pPr>
      <w:r w:rsidRPr="00ED5606">
        <w:rPr>
          <w:b/>
        </w:rPr>
        <w:t>Наименование предмета контракта</w:t>
      </w:r>
      <w:r>
        <w:rPr>
          <w:b/>
        </w:rPr>
        <w:t xml:space="preserve"> - </w:t>
      </w:r>
      <w:r w:rsidRPr="00F63250">
        <w:t>указывается предмет контракта. Обязательно для заполнения</w:t>
      </w:r>
      <w:r>
        <w:t>.</w:t>
      </w:r>
    </w:p>
    <w:p w:rsidR="00AC7716" w:rsidRPr="00ED5606" w:rsidRDefault="00AC7716" w:rsidP="002F70BB">
      <w:pPr>
        <w:pStyle w:val="ListParagraph"/>
        <w:numPr>
          <w:ilvl w:val="0"/>
          <w:numId w:val="28"/>
        </w:numPr>
        <w:rPr>
          <w:b/>
        </w:rPr>
      </w:pPr>
      <w:r>
        <w:rPr>
          <w:b/>
        </w:rPr>
        <w:t>Планируемы срок начала осуществления закупки –</w:t>
      </w:r>
      <w:r>
        <w:t xml:space="preserve"> планируемый срок размещения заказа.</w:t>
      </w:r>
    </w:p>
    <w:p w:rsidR="00AC7716" w:rsidRPr="00ED5606" w:rsidRDefault="00AC7716" w:rsidP="002F70BB">
      <w:pPr>
        <w:pStyle w:val="ListParagraph"/>
        <w:numPr>
          <w:ilvl w:val="0"/>
          <w:numId w:val="28"/>
        </w:numPr>
        <w:rPr>
          <w:b/>
        </w:rPr>
      </w:pPr>
      <w:r>
        <w:rPr>
          <w:b/>
        </w:rPr>
        <w:t xml:space="preserve">Планируемая дата заключения контракта – </w:t>
      </w:r>
      <w:r>
        <w:t>дата заключения.</w:t>
      </w:r>
    </w:p>
    <w:p w:rsidR="00AC7716" w:rsidRPr="00ED5606" w:rsidRDefault="00AC7716" w:rsidP="002F70BB">
      <w:pPr>
        <w:pStyle w:val="ListParagraph"/>
        <w:numPr>
          <w:ilvl w:val="0"/>
          <w:numId w:val="28"/>
        </w:numPr>
        <w:rPr>
          <w:b/>
        </w:rPr>
      </w:pPr>
      <w:r>
        <w:rPr>
          <w:b/>
        </w:rPr>
        <w:t>Планируемый срок исполнения контракта –</w:t>
      </w:r>
      <w:r>
        <w:t xml:space="preserve"> планируемый срок окончания действия контракта. </w:t>
      </w:r>
    </w:p>
    <w:p w:rsidR="00AC7716" w:rsidRDefault="00AC7716" w:rsidP="002F70BB">
      <w:pPr>
        <w:pStyle w:val="ListParagraph"/>
        <w:numPr>
          <w:ilvl w:val="0"/>
          <w:numId w:val="28"/>
        </w:numPr>
      </w:pPr>
      <w:r>
        <w:rPr>
          <w:b/>
        </w:rPr>
        <w:t xml:space="preserve">Сроки исполнения отдельных этапов контракта (месяц, год) – </w:t>
      </w:r>
      <w:r w:rsidRPr="008928C0">
        <w:t>заполняется этапами исполнения контракта</w:t>
      </w:r>
      <w:r>
        <w:t xml:space="preserve"> вручную</w:t>
      </w:r>
    </w:p>
    <w:p w:rsidR="00AC7716" w:rsidRPr="008928C0" w:rsidRDefault="00AC7716" w:rsidP="002F70BB">
      <w:pPr>
        <w:pStyle w:val="ListParagraph"/>
        <w:numPr>
          <w:ilvl w:val="0"/>
          <w:numId w:val="28"/>
        </w:numPr>
        <w:rPr>
          <w:b/>
        </w:rPr>
      </w:pPr>
      <w:r w:rsidRPr="008928C0">
        <w:rPr>
          <w:rFonts w:cs="Helvetica"/>
          <w:b/>
          <w:color w:val="000000"/>
          <w:shd w:val="clear" w:color="auto" w:fill="FFFFFF"/>
        </w:rPr>
        <w:t>Планируемый срок (периодичность) поставки товаров, выполнения работ, оказания услуг (укажите месяц, год или периодичность поставки)</w:t>
      </w:r>
      <w:r>
        <w:rPr>
          <w:rFonts w:cs="Helvetica"/>
          <w:b/>
          <w:color w:val="000000"/>
          <w:shd w:val="clear" w:color="auto" w:fill="FFFFFF"/>
        </w:rPr>
        <w:t xml:space="preserve"> –</w:t>
      </w:r>
      <w:r>
        <w:rPr>
          <w:rFonts w:cs="Helvetica"/>
          <w:color w:val="000000"/>
          <w:shd w:val="clear" w:color="auto" w:fill="FFFFFF"/>
        </w:rPr>
        <w:t>указывается периодичность или срок поставки вручную.</w:t>
      </w:r>
    </w:p>
    <w:p w:rsidR="00AC7716" w:rsidRPr="004648BA" w:rsidRDefault="00AC7716" w:rsidP="002F70BB">
      <w:pPr>
        <w:pStyle w:val="ListParagraph"/>
        <w:numPr>
          <w:ilvl w:val="0"/>
          <w:numId w:val="28"/>
        </w:numPr>
        <w:rPr>
          <w:b/>
        </w:rPr>
      </w:pPr>
      <w:r w:rsidRPr="008928C0">
        <w:rPr>
          <w:rFonts w:cs="Helvetica"/>
          <w:b/>
          <w:color w:val="000000"/>
          <w:shd w:val="clear" w:color="auto" w:fill="FFFFFF"/>
        </w:rPr>
        <w:t>Запреты и ограничения в соответствии с ст. 14 44-ФЗ (применение национального режима при осуществлении закупок)</w:t>
      </w:r>
      <w:r>
        <w:rPr>
          <w:rFonts w:cs="Helvetica"/>
          <w:b/>
          <w:color w:val="000000"/>
          <w:shd w:val="clear" w:color="auto" w:fill="FFFFFF"/>
        </w:rPr>
        <w:t xml:space="preserve"> -</w:t>
      </w:r>
      <w:r>
        <w:rPr>
          <w:rFonts w:cs="Helvetica"/>
          <w:color w:val="000000"/>
          <w:shd w:val="clear" w:color="auto" w:fill="FFFFFF"/>
        </w:rPr>
        <w:t xml:space="preserve">  если установлены запреты и ограничения в соотв.  со ст. 14,  их необходимо указать.</w:t>
      </w:r>
    </w:p>
    <w:p w:rsidR="00AC7716" w:rsidRDefault="00AC7716" w:rsidP="004648BA">
      <w:pPr>
        <w:pStyle w:val="Caption"/>
        <w:ind w:firstLine="0"/>
        <w:jc w:val="left"/>
      </w:pPr>
      <w:r>
        <w:rPr>
          <w:noProof/>
          <w:lang w:eastAsia="ru-RU"/>
        </w:rPr>
        <w:pict>
          <v:rect id="Прямоугольник 273" o:spid="_x0000_s1078" style="position:absolute;margin-left:5.7pt;margin-top:200.15pt;width:443.25pt;height:28.5pt;z-index:251665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" filled="f" strokecolor="red" strokeweight="2pt"/>
        </w:pict>
      </w:r>
      <w:r w:rsidRPr="000343B1">
        <w:rPr>
          <w:rStyle w:val="SubtleReference"/>
          <w:i/>
          <w:noProof/>
          <w:lang w:eastAsia="ru-RU"/>
        </w:rPr>
        <w:pict>
          <v:shape id="Рисунок 272" o:spid="_x0000_i1064" type="#_x0000_t75" style="width:463.5pt;height:390.75pt;visibility:visible">
            <v:imagedata r:id="rId34" o:title=""/>
          </v:shape>
        </w:pict>
      </w:r>
    </w:p>
    <w:p w:rsidR="00AC7716" w:rsidRPr="004648BA" w:rsidRDefault="00AC7716" w:rsidP="004648BA">
      <w:pPr>
        <w:pStyle w:val="ListParagraph"/>
        <w:numPr>
          <w:ilvl w:val="0"/>
          <w:numId w:val="32"/>
        </w:numPr>
        <w:jc w:val="left"/>
      </w:pPr>
      <w:r w:rsidRPr="004648BA">
        <w:rPr>
          <w:b/>
        </w:rPr>
        <w:t>Организатор</w:t>
      </w:r>
      <w:r>
        <w:t xml:space="preserve"> - </w:t>
      </w:r>
      <w:r w:rsidRPr="00F63250">
        <w:rPr>
          <w:lang w:eastAsia="ru-RU"/>
        </w:rPr>
        <w:t>указывается организатор проведения процедуры, выбирается из справочника «Организации».</w:t>
      </w:r>
    </w:p>
    <w:p w:rsidR="00AC7716" w:rsidRPr="004648BA" w:rsidRDefault="00AC7716" w:rsidP="004648BA">
      <w:pPr>
        <w:pStyle w:val="ListParagraph"/>
        <w:numPr>
          <w:ilvl w:val="0"/>
          <w:numId w:val="32"/>
        </w:numPr>
        <w:jc w:val="left"/>
      </w:pPr>
      <w:r>
        <w:rPr>
          <w:b/>
        </w:rPr>
        <w:t>Основание -</w:t>
      </w:r>
      <w:r w:rsidRPr="00F63250">
        <w:rPr>
          <w:lang w:eastAsia="ru-RU"/>
        </w:rPr>
        <w:t>статьи закона как основание, выбираются из справочника «Основания документов» или заполняются вручную с клавиатуры.</w:t>
      </w:r>
    </w:p>
    <w:p w:rsidR="00AC7716" w:rsidRPr="004648BA" w:rsidRDefault="00AC7716" w:rsidP="004648BA">
      <w:pPr>
        <w:pStyle w:val="ListParagraph"/>
        <w:numPr>
          <w:ilvl w:val="0"/>
          <w:numId w:val="32"/>
        </w:numPr>
        <w:jc w:val="left"/>
        <w:rPr>
          <w:b/>
        </w:rPr>
      </w:pPr>
      <w:r w:rsidRPr="004648BA">
        <w:rPr>
          <w:rFonts w:cs="Helvetica"/>
          <w:b/>
          <w:color w:val="000000"/>
          <w:shd w:val="clear" w:color="auto" w:fill="FFFFFF"/>
        </w:rPr>
        <w:t xml:space="preserve">Информация о банковском сопровождении контрактов </w:t>
      </w:r>
      <w:r>
        <w:rPr>
          <w:rFonts w:cs="Helvetica"/>
          <w:b/>
          <w:color w:val="000000"/>
          <w:shd w:val="clear" w:color="auto" w:fill="FFFFFF"/>
        </w:rPr>
        <w:t>–</w:t>
      </w:r>
    </w:p>
    <w:p w:rsidR="00AC7716" w:rsidRPr="004648BA" w:rsidRDefault="00AC7716" w:rsidP="004648BA">
      <w:pPr>
        <w:pStyle w:val="ListParagraph"/>
        <w:numPr>
          <w:ilvl w:val="0"/>
          <w:numId w:val="32"/>
        </w:numPr>
        <w:jc w:val="left"/>
        <w:rPr>
          <w:b/>
        </w:rPr>
      </w:pPr>
      <w:r w:rsidRPr="004648BA">
        <w:rPr>
          <w:rFonts w:cs="Helvetica"/>
          <w:b/>
          <w:color w:val="000000"/>
          <w:shd w:val="clear" w:color="auto" w:fill="FFFFFF"/>
        </w:rPr>
        <w:t xml:space="preserve">Сведения о проведении обязательного общественного обсуждения закупок </w:t>
      </w:r>
      <w:r>
        <w:rPr>
          <w:rFonts w:cs="Helvetica"/>
          <w:b/>
          <w:color w:val="000000"/>
          <w:shd w:val="clear" w:color="auto" w:fill="FFFFFF"/>
        </w:rPr>
        <w:t>–</w:t>
      </w:r>
    </w:p>
    <w:p w:rsidR="00AC7716" w:rsidRDefault="00AC7716" w:rsidP="004648BA">
      <w:pPr>
        <w:pStyle w:val="ListParagraph"/>
        <w:ind w:firstLine="0"/>
        <w:jc w:val="left"/>
        <w:rPr>
          <w:rFonts w:cs="Helvetica"/>
          <w:b/>
          <w:color w:val="000000"/>
          <w:shd w:val="clear" w:color="auto" w:fill="FFFFFF"/>
        </w:rPr>
      </w:pPr>
    </w:p>
    <w:p w:rsidR="00AC7716" w:rsidRDefault="00AC7716" w:rsidP="004648BA">
      <w:pPr>
        <w:pStyle w:val="ListParagraph"/>
        <w:ind w:firstLine="0"/>
        <w:jc w:val="left"/>
        <w:rPr>
          <w:rFonts w:cs="Helvetica"/>
          <w:b/>
          <w:color w:val="000000"/>
          <w:shd w:val="clear" w:color="auto" w:fill="FFFFFF"/>
        </w:rPr>
      </w:pPr>
    </w:p>
    <w:p w:rsidR="00AC7716" w:rsidRPr="004648BA" w:rsidRDefault="00AC7716" w:rsidP="004648BA">
      <w:pPr>
        <w:pStyle w:val="ListParagraph"/>
        <w:ind w:left="0" w:firstLine="0"/>
        <w:jc w:val="left"/>
        <w:rPr>
          <w:b/>
        </w:rPr>
      </w:pPr>
      <w:r w:rsidRPr="004648BA">
        <w:rPr>
          <w:rFonts w:cs="Helvetica"/>
          <w:color w:val="000000"/>
          <w:shd w:val="clear" w:color="auto" w:fill="FFFFFF"/>
        </w:rPr>
        <w:t>После заполнения вкладки нажать</w:t>
      </w:r>
      <w:r>
        <w:rPr>
          <w:rFonts w:cs="Helvetica"/>
          <w:b/>
          <w:color w:val="000000"/>
          <w:shd w:val="clear" w:color="auto" w:fill="FFFFFF"/>
        </w:rPr>
        <w:t xml:space="preserve">  «применить» .</w:t>
      </w:r>
    </w:p>
    <w:p w:rsidR="00AC7716" w:rsidRDefault="00AC7716" w:rsidP="004648BA"/>
    <w:p w:rsidR="00AC7716" w:rsidRPr="00DA1641" w:rsidRDefault="00AC7716" w:rsidP="00A91D50">
      <w:pPr>
        <w:pStyle w:val="3"/>
      </w:pPr>
      <w:bookmarkStart w:id="41" w:name="_Toc400726712"/>
      <w:bookmarkStart w:id="42" w:name="_Toc400726736"/>
      <w:r>
        <w:t>вкладка «преимущества и требования к участнику»</w:t>
      </w:r>
      <w:bookmarkEnd w:id="41"/>
      <w:bookmarkEnd w:id="42"/>
    </w:p>
    <w:p w:rsidR="00AC7716" w:rsidRDefault="00AC7716" w:rsidP="00A91D50">
      <w:pPr>
        <w:ind w:firstLine="0"/>
        <w:jc w:val="left"/>
      </w:pPr>
    </w:p>
    <w:p w:rsidR="00AC7716" w:rsidRDefault="00AC7716" w:rsidP="00A91D50">
      <w:pPr>
        <w:ind w:firstLine="0"/>
        <w:jc w:val="left"/>
      </w:pPr>
      <w:r>
        <w:rPr>
          <w:noProof/>
          <w:lang w:eastAsia="ru-RU"/>
        </w:rPr>
        <w:pict>
          <v:shape id="Прямая со стрелкой 282" o:spid="_x0000_s1079" type="#_x0000_t32" style="position:absolute;margin-left:68.7pt;margin-top:265.65pt;width:132pt;height:162pt;flip:x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" strokecolor="red" strokeweight="1.5pt">
            <v:stroke endarrow="open"/>
          </v:shape>
        </w:pict>
      </w:r>
      <w:r>
        <w:rPr>
          <w:noProof/>
          <w:lang w:eastAsia="ru-RU"/>
        </w:rPr>
        <w:pict>
          <v:rect id="Прямоугольник 278" o:spid="_x0000_s1080" style="position:absolute;margin-left:200.7pt;margin-top:250.65pt;width:22.5pt;height:15pt;z-index:251670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" filled="f" strokecolor="red" strokeweight="2pt"/>
        </w:pict>
      </w:r>
      <w:r>
        <w:rPr>
          <w:noProof/>
          <w:lang w:eastAsia="ru-RU"/>
        </w:rPr>
        <w:pict>
          <v:shape id="Прямая со стрелкой 277" o:spid="_x0000_s1081" type="#_x0000_t32" style="position:absolute;margin-left:47.7pt;margin-top:159.15pt;width:.75pt;height:52.5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" strokecolor="red">
            <v:stroke endarrow="open"/>
          </v:shape>
        </w:pict>
      </w:r>
      <w:r>
        <w:rPr>
          <w:noProof/>
          <w:lang w:eastAsia="ru-RU"/>
        </w:rPr>
        <w:pict>
          <v:rect id="Прямоугольник 276" o:spid="_x0000_s1082" style="position:absolute;margin-left:31.95pt;margin-top:131.4pt;width:26.25pt;height:27.75pt;z-index:251667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" filled="f" strokecolor="red" strokeweight="2pt"/>
        </w:pict>
      </w:r>
      <w:r>
        <w:rPr>
          <w:noProof/>
          <w:lang w:eastAsia="ru-RU"/>
        </w:rPr>
        <w:pict>
          <v:rect id="Прямоугольник 275" o:spid="_x0000_s1083" style="position:absolute;margin-left:121.2pt;margin-top:96.15pt;width:141.75pt;height:17.25pt;z-index:251666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" filled="f" strokecolor="red" strokeweight="2pt"/>
        </w:pict>
      </w:r>
      <w:r w:rsidRPr="009003EB">
        <w:rPr>
          <w:noProof/>
          <w:lang w:eastAsia="ru-RU"/>
        </w:rPr>
        <w:pict>
          <v:shape id="Рисунок 274" o:spid="_x0000_i1065" type="#_x0000_t75" style="width:483.75pt;height:414.75pt;visibility:visible">
            <v:imagedata r:id="rId35" o:title="" croptop="933f" cropbottom="6315f" cropleft="841f" cropright="26048f"/>
          </v:shape>
        </w:pict>
      </w:r>
    </w:p>
    <w:p w:rsidR="00AC7716" w:rsidRDefault="00AC7716" w:rsidP="00A91D50">
      <w:pPr>
        <w:ind w:firstLine="0"/>
        <w:jc w:val="left"/>
      </w:pPr>
      <w:r>
        <w:rPr>
          <w:noProof/>
          <w:lang w:eastAsia="ru-RU"/>
        </w:rPr>
        <w:pict>
          <v:rect id="Прямоугольник 281" o:spid="_x0000_s1084" style="position:absolute;margin-left:339.45pt;margin-top:84pt;width:143.25pt;height:174.75pt;z-index:251671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" filled="f" strokecolor="red" strokeweight="2pt"/>
        </w:pict>
      </w:r>
      <w:r w:rsidRPr="009003EB">
        <w:rPr>
          <w:noProof/>
          <w:lang w:eastAsia="ru-RU"/>
        </w:rPr>
        <w:pict>
          <v:shape id="Рисунок 279" o:spid="_x0000_i1066" type="#_x0000_t75" style="width:486pt;height:288.75pt;visibility:visible">
            <v:imagedata r:id="rId36" o:title=""/>
          </v:shape>
        </w:pict>
      </w:r>
    </w:p>
    <w:p w:rsidR="00AC7716" w:rsidRDefault="00AC7716" w:rsidP="00A91D50">
      <w:pPr>
        <w:ind w:firstLine="0"/>
        <w:jc w:val="left"/>
        <w:rPr>
          <w:u w:val="single"/>
        </w:rPr>
      </w:pPr>
      <w:r>
        <w:t xml:space="preserve">Преимущества и требования добавляются по кнопке  </w:t>
      </w:r>
      <w:r w:rsidRPr="000343B1">
        <w:rPr>
          <w:noProof/>
          <w:sz w:val="24"/>
          <w:szCs w:val="24"/>
          <w:lang w:eastAsia="ru-RU"/>
        </w:rPr>
        <w:pict>
          <v:shape id="Рисунок 283" o:spid="_x0000_i1067" type="#_x0000_t75" style="width:23.25pt;height:27pt;visibility:visible">
            <v:imagedata r:id="rId9" o:title=""/>
          </v:shape>
        </w:pict>
      </w:r>
      <w:r>
        <w:t xml:space="preserve"> из справочника «Особенности размещения». </w:t>
      </w:r>
      <w:r w:rsidRPr="00654A22">
        <w:rPr>
          <w:u w:val="single"/>
        </w:rPr>
        <w:t>Необходимо выбирать те особенности,  у которых есть коды ООС.</w:t>
      </w:r>
    </w:p>
    <w:p w:rsidR="00AC7716" w:rsidRDefault="00AC7716" w:rsidP="00A91D50">
      <w:pPr>
        <w:ind w:firstLine="0"/>
        <w:jc w:val="left"/>
        <w:rPr>
          <w:u w:val="single"/>
        </w:rPr>
      </w:pPr>
    </w:p>
    <w:p w:rsidR="00AC7716" w:rsidRPr="00654A22" w:rsidRDefault="00AC7716" w:rsidP="00654A22">
      <w:pPr>
        <w:pStyle w:val="3"/>
        <w:numPr>
          <w:ilvl w:val="0"/>
          <w:numId w:val="33"/>
        </w:numPr>
      </w:pPr>
      <w:bookmarkStart w:id="43" w:name="_Toc400726713"/>
      <w:bookmarkStart w:id="44" w:name="_Toc400726737"/>
      <w:r w:rsidRPr="00654A22">
        <w:t>вкладка «</w:t>
      </w:r>
      <w:r>
        <w:t>обеспечение</w:t>
      </w:r>
      <w:r w:rsidRPr="00654A22">
        <w:t>»</w:t>
      </w:r>
      <w:bookmarkEnd w:id="43"/>
      <w:bookmarkEnd w:id="44"/>
    </w:p>
    <w:p w:rsidR="00AC7716" w:rsidRDefault="00AC7716" w:rsidP="00A91D50">
      <w:pPr>
        <w:ind w:firstLine="0"/>
        <w:jc w:val="left"/>
        <w:rPr>
          <w:u w:val="single"/>
        </w:rPr>
      </w:pPr>
    </w:p>
    <w:p w:rsidR="00AC7716" w:rsidRDefault="00AC7716" w:rsidP="00E36BD9">
      <w:pPr>
        <w:ind w:firstLine="0"/>
        <w:jc w:val="left"/>
      </w:pPr>
      <w:r>
        <w:rPr>
          <w:noProof/>
          <w:lang w:eastAsia="ru-RU"/>
        </w:rPr>
        <w:pict>
          <v:rect id="Прямоугольник 287" o:spid="_x0000_s1085" style="position:absolute;margin-left:10.2pt;margin-top:262.65pt;width:166.5pt;height:15pt;z-index:251675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" filled="f" strokecolor="red" strokeweight="2pt"/>
        </w:pict>
      </w:r>
      <w:r>
        <w:rPr>
          <w:noProof/>
          <w:lang w:eastAsia="ru-RU"/>
        </w:rPr>
        <w:pict>
          <v:rect id="Прямоугольник 286" o:spid="_x0000_s1086" style="position:absolute;margin-left:11.7pt;margin-top:180.9pt;width:123pt;height:13.5pt;z-index:251674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" filled="f" strokecolor="red" strokeweight="2pt"/>
        </w:pict>
      </w:r>
      <w:r>
        <w:rPr>
          <w:noProof/>
          <w:lang w:eastAsia="ru-RU"/>
        </w:rPr>
        <w:pict>
          <v:rect id="Прямоугольник 285" o:spid="_x0000_s1087" style="position:absolute;margin-left:257.7pt;margin-top:95.4pt;width:52.5pt;height:15pt;z-index:251673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" filled="f" strokecolor="red" strokeweight="2pt"/>
        </w:pict>
      </w:r>
      <w:r w:rsidRPr="009003EB">
        <w:rPr>
          <w:noProof/>
          <w:lang w:eastAsia="ru-RU"/>
        </w:rPr>
        <w:pict>
          <v:shape id="Рисунок 284" o:spid="_x0000_i1068" type="#_x0000_t75" style="width:482.25pt;height:384.75pt;visibility:visible">
            <v:imagedata r:id="rId37" o:title=""/>
          </v:shape>
        </w:pict>
      </w:r>
    </w:p>
    <w:p w:rsidR="00AC7716" w:rsidRDefault="00AC7716" w:rsidP="00E36BD9">
      <w:pPr>
        <w:pStyle w:val="ListParagraph"/>
        <w:numPr>
          <w:ilvl w:val="0"/>
          <w:numId w:val="34"/>
        </w:numPr>
        <w:jc w:val="left"/>
      </w:pPr>
      <w:r w:rsidRPr="00E36BD9">
        <w:rPr>
          <w:b/>
        </w:rPr>
        <w:t>Размер аванса</w:t>
      </w:r>
      <w:r>
        <w:t xml:space="preserve"> – необязательно для заполнения, вводится сумма аванса, после чего автоматически  рассчитываются %  и  наоборот, при вводе % аванса рассчитывается сумма.</w:t>
      </w:r>
    </w:p>
    <w:p w:rsidR="00AC7716" w:rsidRDefault="00AC7716" w:rsidP="00E36BD9">
      <w:pPr>
        <w:pStyle w:val="ListParagraph"/>
        <w:numPr>
          <w:ilvl w:val="0"/>
          <w:numId w:val="34"/>
        </w:numPr>
        <w:jc w:val="left"/>
      </w:pPr>
      <w:r>
        <w:rPr>
          <w:b/>
        </w:rPr>
        <w:t xml:space="preserve">Дополнительные сведения об авансе </w:t>
      </w:r>
      <w:r>
        <w:t>– необязательное для заполнения поле, можно указать дополнительные сведения, текстовое поле.</w:t>
      </w:r>
    </w:p>
    <w:p w:rsidR="00AC7716" w:rsidRPr="00F63250" w:rsidRDefault="00AC7716" w:rsidP="00E36BD9">
      <w:pPr>
        <w:numPr>
          <w:ilvl w:val="0"/>
          <w:numId w:val="35"/>
        </w:numPr>
        <w:spacing w:after="120" w:line="276" w:lineRule="auto"/>
        <w:rPr>
          <w:rFonts w:cs="Calibri"/>
        </w:rPr>
      </w:pPr>
      <w:r>
        <w:rPr>
          <w:b/>
        </w:rPr>
        <w:t xml:space="preserve">Признак «Установить обеспечение заявки» </w:t>
      </w:r>
      <w:r w:rsidRPr="00E36BD9">
        <w:t>-</w:t>
      </w:r>
      <w:r w:rsidRPr="00F63250">
        <w:rPr>
          <w:rFonts w:cs="Calibri"/>
        </w:rPr>
        <w:t>разрешает редактирования полей обеспечения заявки.</w:t>
      </w:r>
    </w:p>
    <w:p w:rsidR="00AC7716" w:rsidRDefault="00AC7716" w:rsidP="00E36BD9">
      <w:pPr>
        <w:numPr>
          <w:ilvl w:val="0"/>
          <w:numId w:val="35"/>
        </w:numPr>
        <w:spacing w:after="120" w:line="276" w:lineRule="auto"/>
        <w:rPr>
          <w:rFonts w:cs="Calibri"/>
        </w:rPr>
      </w:pPr>
      <w:r w:rsidRPr="00E36BD9">
        <w:rPr>
          <w:b/>
        </w:rPr>
        <w:t>Признак</w:t>
      </w:r>
      <w:r>
        <w:rPr>
          <w:b/>
        </w:rPr>
        <w:t xml:space="preserve"> «Установить обеспечение исполнение контракта» - </w:t>
      </w:r>
      <w:r w:rsidRPr="00F63250">
        <w:rPr>
          <w:rFonts w:cs="Calibri"/>
        </w:rPr>
        <w:t xml:space="preserve">разрешает редактирования полей обеспечения </w:t>
      </w:r>
      <w:r>
        <w:rPr>
          <w:rFonts w:cs="Calibri"/>
        </w:rPr>
        <w:t>контракта</w:t>
      </w:r>
    </w:p>
    <w:p w:rsidR="00AC7716" w:rsidRPr="00E36BD9" w:rsidRDefault="00AC7716" w:rsidP="00E36BD9">
      <w:pPr>
        <w:pStyle w:val="ListParagraph"/>
        <w:numPr>
          <w:ilvl w:val="0"/>
          <w:numId w:val="34"/>
        </w:numPr>
        <w:jc w:val="left"/>
        <w:rPr>
          <w:b/>
        </w:rPr>
      </w:pPr>
      <w:r>
        <w:rPr>
          <w:b/>
        </w:rPr>
        <w:t xml:space="preserve">Условия обеспечения контракта – </w:t>
      </w:r>
      <w:r>
        <w:t>условия финансового обеспечения, текстовое поле.</w:t>
      </w:r>
    </w:p>
    <w:p w:rsidR="00AC7716" w:rsidRDefault="00AC7716" w:rsidP="00AE0483">
      <w:pPr>
        <w:pStyle w:val="ListParagraph"/>
        <w:ind w:firstLine="0"/>
        <w:jc w:val="left"/>
        <w:rPr>
          <w:b/>
        </w:rPr>
      </w:pPr>
    </w:p>
    <w:p w:rsidR="00AC7716" w:rsidRDefault="00AC7716" w:rsidP="00AE0483">
      <w:pPr>
        <w:pStyle w:val="ListParagraph"/>
        <w:ind w:firstLine="0"/>
        <w:jc w:val="left"/>
        <w:rPr>
          <w:b/>
        </w:rPr>
      </w:pPr>
      <w:r>
        <w:rPr>
          <w:b/>
        </w:rPr>
        <w:t>После заполнения вкладки нажать «применить».</w:t>
      </w:r>
    </w:p>
    <w:p w:rsidR="00AC7716" w:rsidRDefault="00AC7716" w:rsidP="00AE0483">
      <w:pPr>
        <w:pStyle w:val="ListParagraph"/>
        <w:ind w:firstLine="0"/>
        <w:jc w:val="left"/>
        <w:rPr>
          <w:b/>
        </w:rPr>
      </w:pPr>
    </w:p>
    <w:p w:rsidR="00AC7716" w:rsidRPr="00AE0483" w:rsidRDefault="00AC7716" w:rsidP="00AE0483">
      <w:pPr>
        <w:pStyle w:val="3"/>
        <w:numPr>
          <w:ilvl w:val="0"/>
          <w:numId w:val="36"/>
        </w:numPr>
      </w:pPr>
      <w:bookmarkStart w:id="45" w:name="_Toc400726714"/>
      <w:bookmarkStart w:id="46" w:name="_Toc400726738"/>
      <w:r w:rsidRPr="00AE0483">
        <w:t>вкладка «</w:t>
      </w:r>
      <w:r>
        <w:t>дополнительная информация</w:t>
      </w:r>
      <w:r w:rsidRPr="00AE0483">
        <w:t>»</w:t>
      </w:r>
      <w:bookmarkEnd w:id="45"/>
      <w:bookmarkEnd w:id="46"/>
    </w:p>
    <w:p w:rsidR="00AC7716" w:rsidRDefault="00AC7716" w:rsidP="00AE0483">
      <w:pPr>
        <w:ind w:firstLine="0"/>
        <w:jc w:val="left"/>
        <w:rPr>
          <w:b/>
        </w:rPr>
      </w:pPr>
      <w:r>
        <w:rPr>
          <w:noProof/>
          <w:lang w:eastAsia="ru-RU"/>
        </w:rPr>
        <w:pict>
          <v:rect id="Прямоугольник 289" o:spid="_x0000_s1088" style="position:absolute;margin-left:307.2pt;margin-top:108.85pt;width:104.25pt;height:15.75pt;z-index:251676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" filled="f" strokecolor="red" strokeweight="2pt"/>
        </w:pict>
      </w:r>
      <w:r w:rsidRPr="009003EB">
        <w:rPr>
          <w:noProof/>
          <w:lang w:eastAsia="ru-RU"/>
        </w:rPr>
        <w:pict>
          <v:shape id="Рисунок 290" o:spid="_x0000_i1069" type="#_x0000_t75" style="width:491.25pt;height:417.75pt;visibility:visible">
            <v:imagedata r:id="rId38" o:title=""/>
          </v:shape>
        </w:pict>
      </w:r>
    </w:p>
    <w:p w:rsidR="00AC7716" w:rsidRPr="0020024A" w:rsidRDefault="00AC7716" w:rsidP="0020024A">
      <w:pPr>
        <w:pStyle w:val="ListParagraph"/>
        <w:numPr>
          <w:ilvl w:val="0"/>
          <w:numId w:val="34"/>
        </w:numPr>
        <w:jc w:val="left"/>
        <w:rPr>
          <w:b/>
        </w:rPr>
      </w:pPr>
      <w:r>
        <w:rPr>
          <w:b/>
        </w:rPr>
        <w:t xml:space="preserve">Признак «Электронная форма определения поставщика» </w:t>
      </w:r>
      <w:r>
        <w:t>- проставляется автоматически для способа размещения «Электронный аукцион»</w:t>
      </w:r>
    </w:p>
    <w:p w:rsidR="00AC7716" w:rsidRPr="0020024A" w:rsidRDefault="00AC7716" w:rsidP="0020024A">
      <w:pPr>
        <w:pStyle w:val="ListParagraph"/>
        <w:numPr>
          <w:ilvl w:val="0"/>
          <w:numId w:val="34"/>
        </w:numPr>
        <w:jc w:val="left"/>
        <w:rPr>
          <w:b/>
        </w:rPr>
      </w:pPr>
      <w:r>
        <w:rPr>
          <w:b/>
        </w:rPr>
        <w:t xml:space="preserve">Номер торгов </w:t>
      </w:r>
      <w:r>
        <w:t>–</w:t>
      </w:r>
    </w:p>
    <w:p w:rsidR="00AC7716" w:rsidRPr="0020024A" w:rsidRDefault="00AC7716" w:rsidP="0020024A">
      <w:pPr>
        <w:pStyle w:val="ListParagraph"/>
        <w:numPr>
          <w:ilvl w:val="0"/>
          <w:numId w:val="34"/>
        </w:numPr>
        <w:jc w:val="left"/>
        <w:rPr>
          <w:b/>
        </w:rPr>
      </w:pPr>
      <w:r>
        <w:rPr>
          <w:b/>
        </w:rPr>
        <w:t xml:space="preserve">Объем привлечения подрядчиков СМП/СОНО </w:t>
      </w:r>
      <w:r>
        <w:t>–</w:t>
      </w:r>
    </w:p>
    <w:p w:rsidR="00AC7716" w:rsidRPr="0029122F" w:rsidRDefault="00AC7716" w:rsidP="0020024A">
      <w:pPr>
        <w:pStyle w:val="ListParagraph"/>
        <w:numPr>
          <w:ilvl w:val="0"/>
          <w:numId w:val="34"/>
        </w:numPr>
        <w:jc w:val="left"/>
        <w:rPr>
          <w:b/>
        </w:rPr>
      </w:pPr>
      <w:r>
        <w:rPr>
          <w:b/>
        </w:rPr>
        <w:t xml:space="preserve">% от НМЦК объема привлечения подрядчиков СМП/СОНО </w:t>
      </w:r>
      <w:r>
        <w:t>–</w:t>
      </w:r>
    </w:p>
    <w:p w:rsidR="00AC7716" w:rsidRPr="004B06F4" w:rsidRDefault="00AC7716" w:rsidP="0020024A">
      <w:pPr>
        <w:pStyle w:val="ListParagraph"/>
        <w:numPr>
          <w:ilvl w:val="0"/>
          <w:numId w:val="34"/>
        </w:numPr>
        <w:jc w:val="left"/>
        <w:rPr>
          <w:b/>
        </w:rPr>
      </w:pPr>
      <w:r>
        <w:rPr>
          <w:b/>
        </w:rPr>
        <w:t xml:space="preserve">Порядок оплаты по контракту </w:t>
      </w:r>
      <w:r>
        <w:t>– текстовое поле, вводится порядок оплаты.</w:t>
      </w:r>
    </w:p>
    <w:p w:rsidR="00AC7716" w:rsidRPr="004B06F4" w:rsidRDefault="00AC7716" w:rsidP="0020024A">
      <w:pPr>
        <w:pStyle w:val="ListParagraph"/>
        <w:numPr>
          <w:ilvl w:val="0"/>
          <w:numId w:val="34"/>
        </w:numPr>
        <w:jc w:val="left"/>
        <w:rPr>
          <w:b/>
        </w:rPr>
      </w:pPr>
      <w:r>
        <w:rPr>
          <w:b/>
        </w:rPr>
        <w:t xml:space="preserve">Условие поставки </w:t>
      </w:r>
      <w:r>
        <w:t>– заполняется  из справочника</w:t>
      </w:r>
    </w:p>
    <w:p w:rsidR="00AC7716" w:rsidRPr="004B06F4" w:rsidRDefault="00AC7716" w:rsidP="0020024A">
      <w:pPr>
        <w:pStyle w:val="ListParagraph"/>
        <w:numPr>
          <w:ilvl w:val="0"/>
          <w:numId w:val="34"/>
        </w:numPr>
        <w:jc w:val="left"/>
        <w:rPr>
          <w:b/>
        </w:rPr>
      </w:pPr>
      <w:r>
        <w:rPr>
          <w:b/>
        </w:rPr>
        <w:t xml:space="preserve">Условие оплаты </w:t>
      </w:r>
      <w:r>
        <w:t>– заполняется из справочника</w:t>
      </w:r>
    </w:p>
    <w:p w:rsidR="00AC7716" w:rsidRPr="002F1741" w:rsidRDefault="00AC7716" w:rsidP="0020024A">
      <w:pPr>
        <w:pStyle w:val="ListParagraph"/>
        <w:numPr>
          <w:ilvl w:val="0"/>
          <w:numId w:val="34"/>
        </w:numPr>
        <w:jc w:val="left"/>
        <w:rPr>
          <w:b/>
        </w:rPr>
      </w:pPr>
      <w:r>
        <w:rPr>
          <w:b/>
        </w:rPr>
        <w:t xml:space="preserve">Блок поле «характеристики закупки» </w:t>
      </w:r>
      <w:r w:rsidRPr="004B06F4">
        <w:t>-</w:t>
      </w:r>
      <w:r>
        <w:t xml:space="preserve"> признаки устанавливаются  при необходимости.</w:t>
      </w:r>
    </w:p>
    <w:p w:rsidR="00AC7716" w:rsidRDefault="00AC7716" w:rsidP="002F1741">
      <w:pPr>
        <w:pStyle w:val="ListParagraph"/>
        <w:ind w:firstLine="0"/>
        <w:jc w:val="left"/>
        <w:rPr>
          <w:b/>
        </w:rPr>
      </w:pPr>
    </w:p>
    <w:p w:rsidR="00AC7716" w:rsidRDefault="00AC7716" w:rsidP="002F1741">
      <w:pPr>
        <w:pStyle w:val="ListParagraph"/>
        <w:ind w:firstLine="0"/>
        <w:jc w:val="left"/>
        <w:rPr>
          <w:b/>
        </w:rPr>
      </w:pPr>
      <w:r>
        <w:rPr>
          <w:b/>
        </w:rPr>
        <w:t>После заполнения вкладки нажать « Применить».</w:t>
      </w:r>
    </w:p>
    <w:p w:rsidR="00AC7716" w:rsidRDefault="00AC7716" w:rsidP="002F1741">
      <w:pPr>
        <w:pStyle w:val="ListParagraph"/>
        <w:ind w:firstLine="0"/>
        <w:jc w:val="left"/>
        <w:rPr>
          <w:b/>
        </w:rPr>
      </w:pPr>
    </w:p>
    <w:p w:rsidR="00AC7716" w:rsidRPr="002F1741" w:rsidRDefault="00AC7716" w:rsidP="002F1741">
      <w:pPr>
        <w:pStyle w:val="3"/>
        <w:numPr>
          <w:ilvl w:val="0"/>
          <w:numId w:val="37"/>
        </w:numPr>
      </w:pPr>
      <w:bookmarkStart w:id="47" w:name="_Toc400726715"/>
      <w:bookmarkStart w:id="48" w:name="_Toc400726739"/>
      <w:r w:rsidRPr="002F1741">
        <w:t>вкладка «</w:t>
      </w:r>
      <w:r>
        <w:t>изменения</w:t>
      </w:r>
      <w:r w:rsidRPr="002F1741">
        <w:t>»</w:t>
      </w:r>
      <w:bookmarkEnd w:id="47"/>
      <w:bookmarkEnd w:id="48"/>
    </w:p>
    <w:p w:rsidR="00AC7716" w:rsidRDefault="00AC7716" w:rsidP="002F1741">
      <w:pPr>
        <w:pStyle w:val="ListParagraph"/>
        <w:ind w:firstLine="0"/>
        <w:jc w:val="left"/>
        <w:rPr>
          <w:b/>
        </w:rPr>
      </w:pPr>
    </w:p>
    <w:p w:rsidR="00AC7716" w:rsidRPr="002F1741" w:rsidRDefault="00AC7716" w:rsidP="002F1741">
      <w:pPr>
        <w:ind w:firstLine="0"/>
        <w:jc w:val="left"/>
        <w:rPr>
          <w:b/>
        </w:rPr>
      </w:pPr>
      <w:r>
        <w:rPr>
          <w:noProof/>
          <w:lang w:eastAsia="ru-RU"/>
        </w:rPr>
        <w:pict>
          <v:rect id="Прямоугольник 295" o:spid="_x0000_s1089" style="position:absolute;margin-left:369.45pt;margin-top:376.35pt;width:53.25pt;height:12pt;z-index:251680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" filled="f" strokecolor="red" strokeweight="2pt"/>
        </w:pict>
      </w:r>
      <w:r>
        <w:rPr>
          <w:noProof/>
          <w:lang w:eastAsia="ru-RU"/>
        </w:rPr>
        <w:pict>
          <v:rect id="Прямоугольник 294" o:spid="_x0000_s1090" style="position:absolute;margin-left:455.7pt;margin-top:122.1pt;width:21pt;height:18.75pt;z-index:2516792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" filled="f" strokecolor="red" strokeweight="2pt"/>
        </w:pict>
      </w:r>
      <w:r>
        <w:rPr>
          <w:noProof/>
          <w:lang w:eastAsia="ru-RU"/>
        </w:rPr>
        <w:pict>
          <v:rect id="Прямоугольник 293" o:spid="_x0000_s1091" style="position:absolute;margin-left:97.2pt;margin-top:111.6pt;width:379.5pt;height:30.75pt;z-index:251678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" filled="f" strokecolor="red" strokeweight="2pt"/>
        </w:pict>
      </w:r>
      <w:r>
        <w:rPr>
          <w:noProof/>
          <w:lang w:eastAsia="ru-RU"/>
        </w:rPr>
        <w:pict>
          <v:rect id="Прямоугольник 292" o:spid="_x0000_s1092" style="position:absolute;margin-left:404.7pt;margin-top:96.6pt;width:45.75pt;height:15pt;z-index:251677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" filled="f" strokecolor="red" strokeweight="2pt"/>
        </w:pict>
      </w:r>
      <w:r w:rsidRPr="009003EB">
        <w:rPr>
          <w:noProof/>
          <w:lang w:eastAsia="ru-RU"/>
        </w:rPr>
        <w:pict>
          <v:shape id="Рисунок 291" o:spid="_x0000_i1070" type="#_x0000_t75" style="width:473.25pt;height:408.75pt;visibility:visible">
            <v:imagedata r:id="rId39" o:title="" croptop="1684f" cropbottom="5006f" cropleft="7983f" cropright="19219f"/>
          </v:shape>
        </w:pict>
      </w:r>
    </w:p>
    <w:p w:rsidR="00AC7716" w:rsidRPr="00951BB5" w:rsidRDefault="00AC7716" w:rsidP="00951BB5">
      <w:pPr>
        <w:pStyle w:val="ListParagraph"/>
        <w:numPr>
          <w:ilvl w:val="0"/>
          <w:numId w:val="38"/>
        </w:numPr>
        <w:jc w:val="left"/>
        <w:rPr>
          <w:b/>
        </w:rPr>
      </w:pPr>
      <w:r>
        <w:rPr>
          <w:b/>
        </w:rPr>
        <w:t xml:space="preserve">Основание внесения изменений в план-график  - </w:t>
      </w:r>
      <w:r w:rsidRPr="00951BB5">
        <w:t>выбирается из справочника</w:t>
      </w:r>
      <w:r>
        <w:t xml:space="preserve"> Оснований внесения изменений.</w:t>
      </w:r>
    </w:p>
    <w:p w:rsidR="00AC7716" w:rsidRPr="00951BB5" w:rsidRDefault="00AC7716" w:rsidP="00951BB5">
      <w:pPr>
        <w:pStyle w:val="ListParagraph"/>
        <w:ind w:firstLine="0"/>
        <w:jc w:val="left"/>
        <w:rPr>
          <w:b/>
        </w:rPr>
      </w:pPr>
    </w:p>
    <w:p w:rsidR="00AC7716" w:rsidRDefault="00AC7716" w:rsidP="00951BB5">
      <w:pPr>
        <w:pStyle w:val="ListParagraph"/>
        <w:ind w:firstLine="0"/>
        <w:jc w:val="left"/>
        <w:rPr>
          <w:b/>
        </w:rPr>
      </w:pPr>
      <w:r w:rsidRPr="00951BB5">
        <w:t xml:space="preserve">Заполняется для новой закупки добавленной в течении годазначением </w:t>
      </w:r>
      <w:r w:rsidRPr="00951BB5">
        <w:rPr>
          <w:b/>
        </w:rPr>
        <w:t>-«возникновение непредвиденных обстоятельств»,</w:t>
      </w:r>
      <w:r w:rsidRPr="00951BB5">
        <w:t xml:space="preserve">  при отмене проведения процедуры </w:t>
      </w:r>
      <w:r>
        <w:t>–</w:t>
      </w:r>
      <w:r>
        <w:rPr>
          <w:b/>
        </w:rPr>
        <w:t>«отмена заказчиком, уполномоченным органом».</w:t>
      </w:r>
    </w:p>
    <w:p w:rsidR="00AC7716" w:rsidRDefault="00AC7716" w:rsidP="00951BB5">
      <w:pPr>
        <w:pStyle w:val="ListParagraph"/>
        <w:ind w:firstLine="0"/>
        <w:jc w:val="left"/>
      </w:pPr>
      <w:r>
        <w:t>При первоначальном заведении ПГ не заполняется.</w:t>
      </w:r>
      <w:r w:rsidRPr="00951BB5">
        <w:br/>
      </w:r>
    </w:p>
    <w:p w:rsidR="00AC7716" w:rsidRDefault="00AC7716" w:rsidP="00951BB5">
      <w:pPr>
        <w:pStyle w:val="ListParagraph"/>
        <w:ind w:firstLine="0"/>
        <w:jc w:val="left"/>
      </w:pPr>
      <w:r>
        <w:t>После заполнения вкладки нажать «Применить»</w:t>
      </w:r>
    </w:p>
    <w:p w:rsidR="00AC7716" w:rsidRDefault="00AC7716" w:rsidP="00951BB5">
      <w:pPr>
        <w:pStyle w:val="ListParagraph"/>
        <w:ind w:firstLine="0"/>
        <w:jc w:val="left"/>
      </w:pPr>
    </w:p>
    <w:p w:rsidR="00AC7716" w:rsidRDefault="00AC7716" w:rsidP="00951BB5">
      <w:pPr>
        <w:pStyle w:val="ListParagraph"/>
        <w:ind w:firstLine="0"/>
        <w:jc w:val="left"/>
      </w:pPr>
    </w:p>
    <w:p w:rsidR="00AC7716" w:rsidRDefault="00AC7716" w:rsidP="00951BB5">
      <w:pPr>
        <w:pStyle w:val="ListParagraph"/>
        <w:ind w:firstLine="0"/>
        <w:jc w:val="left"/>
      </w:pPr>
    </w:p>
    <w:p w:rsidR="00AC7716" w:rsidRDefault="00AC7716" w:rsidP="00951BB5">
      <w:pPr>
        <w:pStyle w:val="ListParagraph"/>
        <w:ind w:firstLine="0"/>
        <w:jc w:val="left"/>
      </w:pPr>
    </w:p>
    <w:p w:rsidR="00AC7716" w:rsidRDefault="00AC7716" w:rsidP="00951BB5">
      <w:pPr>
        <w:pStyle w:val="ListParagraph"/>
        <w:ind w:firstLine="0"/>
        <w:jc w:val="left"/>
      </w:pPr>
    </w:p>
    <w:p w:rsidR="00AC7716" w:rsidRDefault="00AC7716" w:rsidP="00951BB5">
      <w:pPr>
        <w:pStyle w:val="ListParagraph"/>
        <w:ind w:firstLine="0"/>
        <w:jc w:val="left"/>
      </w:pPr>
    </w:p>
    <w:p w:rsidR="00AC7716" w:rsidRDefault="00AC7716" w:rsidP="00951BB5">
      <w:pPr>
        <w:pStyle w:val="ListParagraph"/>
        <w:ind w:firstLine="0"/>
        <w:jc w:val="left"/>
      </w:pPr>
    </w:p>
    <w:p w:rsidR="00AC7716" w:rsidRDefault="00AC7716" w:rsidP="00951BB5">
      <w:pPr>
        <w:pStyle w:val="ListParagraph"/>
        <w:ind w:firstLine="0"/>
        <w:jc w:val="left"/>
      </w:pPr>
    </w:p>
    <w:p w:rsidR="00AC7716" w:rsidRDefault="00AC7716" w:rsidP="00951BB5">
      <w:pPr>
        <w:pStyle w:val="ListParagraph"/>
        <w:ind w:firstLine="0"/>
        <w:jc w:val="left"/>
      </w:pPr>
    </w:p>
    <w:p w:rsidR="00AC7716" w:rsidRDefault="00AC7716" w:rsidP="00951BB5">
      <w:pPr>
        <w:pStyle w:val="ListParagraph"/>
        <w:ind w:firstLine="0"/>
        <w:jc w:val="left"/>
      </w:pPr>
    </w:p>
    <w:p w:rsidR="00AC7716" w:rsidRDefault="00AC7716" w:rsidP="00951BB5">
      <w:pPr>
        <w:pStyle w:val="ListParagraph"/>
        <w:ind w:firstLine="0"/>
        <w:jc w:val="left"/>
      </w:pPr>
    </w:p>
    <w:p w:rsidR="00AC7716" w:rsidRPr="002F1741" w:rsidRDefault="00AC7716" w:rsidP="005C6186">
      <w:pPr>
        <w:pStyle w:val="3"/>
      </w:pPr>
      <w:bookmarkStart w:id="49" w:name="_Toc400726716"/>
      <w:bookmarkStart w:id="50" w:name="_Toc400726740"/>
      <w:r>
        <w:t>обработка ЭД «Закупка»</w:t>
      </w:r>
      <w:bookmarkEnd w:id="49"/>
      <w:bookmarkEnd w:id="50"/>
    </w:p>
    <w:p w:rsidR="00AC7716" w:rsidRDefault="00AC7716" w:rsidP="00951BB5">
      <w:pPr>
        <w:pStyle w:val="ListParagraph"/>
        <w:ind w:firstLine="0"/>
        <w:jc w:val="left"/>
      </w:pPr>
    </w:p>
    <w:p w:rsidR="00AC7716" w:rsidRDefault="00AC7716" w:rsidP="00951BB5">
      <w:pPr>
        <w:pStyle w:val="ListParagraph"/>
        <w:ind w:firstLine="0"/>
        <w:jc w:val="left"/>
      </w:pPr>
    </w:p>
    <w:p w:rsidR="00AC7716" w:rsidRDefault="00AC7716" w:rsidP="00460CE1">
      <w:pPr>
        <w:pStyle w:val="ListParagraph"/>
        <w:ind w:left="0" w:firstLine="0"/>
        <w:jc w:val="left"/>
      </w:pPr>
      <w:r>
        <w:rPr>
          <w:noProof/>
          <w:lang w:eastAsia="ru-RU"/>
        </w:rPr>
        <w:pict>
          <v:shape id="Прямая со стрелкой 299" o:spid="_x0000_s1093" type="#_x0000_t32" style="position:absolute;margin-left:22.2pt;margin-top:293.4pt;width:0;height:103.5pt;flip:y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" strokecolor="red" strokeweight="1.5pt">
            <v:stroke endarrow="open"/>
          </v:shape>
        </w:pict>
      </w:r>
      <w:r>
        <w:rPr>
          <w:noProof/>
          <w:lang w:eastAsia="ru-RU"/>
        </w:rPr>
        <w:pict>
          <v:rect id="Прямоугольник 298" o:spid="_x0000_s1094" style="position:absolute;margin-left:432.45pt;margin-top:396.9pt;width:50.25pt;height:15pt;z-index:251682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" filled="f" strokecolor="red" strokeweight="2pt"/>
        </w:pict>
      </w:r>
      <w:r>
        <w:rPr>
          <w:noProof/>
          <w:lang w:eastAsia="ru-RU"/>
        </w:rPr>
        <w:pict>
          <v:rect id="Прямоугольник 297" o:spid="_x0000_s1095" style="position:absolute;margin-left:3.45pt;margin-top:274.65pt;width:166.5pt;height:13.5pt;z-index:251681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" filled="f" strokecolor="red" strokeweight="2pt"/>
        </w:pict>
      </w:r>
      <w:r w:rsidRPr="000343B1">
        <w:rPr>
          <w:noProof/>
          <w:lang w:eastAsia="ru-RU"/>
        </w:rPr>
        <w:pict>
          <v:shape id="Рисунок 296" o:spid="_x0000_i1071" type="#_x0000_t75" style="width:481.5pt;height:416.25pt;visibility:visible">
            <v:imagedata r:id="rId40" o:title="" croptop="1866f" cropbottom="4449f" cropleft="19431f" cropright="7142f"/>
          </v:shape>
        </w:pict>
      </w:r>
    </w:p>
    <w:p w:rsidR="00AC7716" w:rsidRDefault="00AC7716" w:rsidP="00460CE1">
      <w:pPr>
        <w:pStyle w:val="ListParagraph"/>
        <w:ind w:left="0" w:firstLine="0"/>
        <w:jc w:val="left"/>
      </w:pPr>
    </w:p>
    <w:p w:rsidR="00AC7716" w:rsidRDefault="00AC7716" w:rsidP="00460CE1">
      <w:pPr>
        <w:pStyle w:val="ListParagraph"/>
        <w:ind w:left="0" w:firstLine="0"/>
        <w:jc w:val="left"/>
      </w:pPr>
      <w:r>
        <w:t>Со статуса «Отложен» документ можно удалить или  выбрать «Обработать». ЭД перейдет на следующий статус  «Согласование»:</w:t>
      </w:r>
    </w:p>
    <w:p w:rsidR="00AC7716" w:rsidRDefault="00AC7716" w:rsidP="00460CE1">
      <w:pPr>
        <w:pStyle w:val="ListParagraph"/>
        <w:ind w:left="0" w:firstLine="0"/>
        <w:jc w:val="left"/>
      </w:pPr>
      <w:r>
        <w:rPr>
          <w:noProof/>
          <w:lang w:eastAsia="ru-RU"/>
        </w:rPr>
        <w:pict>
          <v:rect id="Прямоугольник 301" o:spid="_x0000_s1096" style="position:absolute;margin-left:225.45pt;margin-top:214.65pt;width:233.25pt;height:16.5pt;z-index:251684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" filled="f" strokecolor="red" strokeweight="2pt"/>
        </w:pict>
      </w:r>
      <w:r w:rsidRPr="000343B1">
        <w:rPr>
          <w:noProof/>
          <w:lang w:eastAsia="ru-RU"/>
        </w:rPr>
        <w:pict>
          <v:shape id="Рисунок 300" o:spid="_x0000_i1072" type="#_x0000_t75" style="width:488.25pt;height:354pt;visibility:visible">
            <v:imagedata r:id="rId41" o:title=""/>
          </v:shape>
        </w:pict>
      </w:r>
    </w:p>
    <w:p w:rsidR="00AC7716" w:rsidRDefault="00AC7716" w:rsidP="00460CE1">
      <w:pPr>
        <w:pStyle w:val="ListParagraph"/>
        <w:ind w:left="0" w:firstLine="0"/>
        <w:jc w:val="left"/>
      </w:pPr>
    </w:p>
    <w:p w:rsidR="00AC7716" w:rsidRDefault="00AC7716" w:rsidP="00460CE1">
      <w:pPr>
        <w:pStyle w:val="ListParagraph"/>
        <w:ind w:left="0" w:firstLine="0"/>
        <w:jc w:val="left"/>
      </w:pPr>
      <w:r>
        <w:t xml:space="preserve">Далее после того как закупки </w:t>
      </w:r>
      <w:r w:rsidRPr="00ED3DB4">
        <w:rPr>
          <w:b/>
        </w:rPr>
        <w:t>Согласованы</w:t>
      </w:r>
      <w:r>
        <w:t xml:space="preserve"> необходимо обработать </w:t>
      </w:r>
      <w:r w:rsidRPr="00ED3DB4">
        <w:rPr>
          <w:b/>
        </w:rPr>
        <w:t>ПГ</w:t>
      </w:r>
      <w:r>
        <w:t>.</w:t>
      </w:r>
    </w:p>
    <w:p w:rsidR="00AC7716" w:rsidRDefault="00AC7716" w:rsidP="00ED3DB4">
      <w:pPr>
        <w:pStyle w:val="ListParagraph"/>
        <w:ind w:left="0" w:firstLine="0"/>
        <w:jc w:val="left"/>
      </w:pPr>
      <w:r>
        <w:rPr>
          <w:noProof/>
          <w:lang w:eastAsia="ru-RU"/>
        </w:rPr>
        <w:pict>
          <v:shape id="Прямая со стрелкой 5" o:spid="_x0000_s1097" type="#_x0000_t32" style="position:absolute;margin-left:22.95pt;margin-top:239.05pt;width:0;height:99pt;flip:y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" strokecolor="red" strokeweight="1.5pt">
            <v:stroke endarrow="open"/>
          </v:shape>
        </w:pict>
      </w:r>
      <w:r>
        <w:rPr>
          <w:noProof/>
          <w:lang w:eastAsia="ru-RU"/>
        </w:rPr>
        <w:pict>
          <v:rect id="Прямоугольник 3" o:spid="_x0000_s1098" style="position:absolute;margin-left:7.95pt;margin-top:225.55pt;width:145.5pt;height:13.5pt;z-index:2516853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" filled="f" strokecolor="red" strokeweight="2pt"/>
        </w:pict>
      </w:r>
      <w:r w:rsidRPr="000343B1">
        <w:rPr>
          <w:noProof/>
          <w:lang w:eastAsia="ru-RU"/>
        </w:rPr>
        <w:pict>
          <v:shape id="Рисунок 2" o:spid="_x0000_i1073" type="#_x0000_t75" style="width:472.5pt;height:351pt;visibility:visible">
            <v:imagedata r:id="rId42" o:title="" croptop="3550f" cropbottom="6502f" cropleft="8297f" cropright="14073f"/>
          </v:shape>
        </w:pict>
      </w: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  <w:r>
        <w:t xml:space="preserve">ПГ перейдет на </w:t>
      </w:r>
      <w:r w:rsidRPr="00135286">
        <w:rPr>
          <w:b/>
        </w:rPr>
        <w:t>«Согласование»,</w:t>
      </w:r>
      <w:r>
        <w:t xml:space="preserve">  далее необходимо </w:t>
      </w:r>
      <w:r w:rsidRPr="00135286">
        <w:rPr>
          <w:b/>
        </w:rPr>
        <w:t xml:space="preserve">«Утвердить» </w:t>
      </w:r>
      <w:r>
        <w:t>его:</w:t>
      </w: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  <w:r>
        <w:rPr>
          <w:noProof/>
          <w:lang w:eastAsia="ru-RU"/>
        </w:rPr>
        <w:pict>
          <v:shape id="Прямая со стрелкой 8" o:spid="_x0000_s1099" type="#_x0000_t32" style="position:absolute;margin-left:23.7pt;margin-top:250.95pt;width:0;height:79.5pt;flip:y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" strokecolor="red" strokeweight="1.5pt">
            <v:stroke endarrow="open"/>
          </v:shape>
        </w:pict>
      </w:r>
      <w:r>
        <w:rPr>
          <w:noProof/>
          <w:lang w:eastAsia="ru-RU"/>
        </w:rPr>
        <w:pict>
          <v:rect id="Прямоугольник 7" o:spid="_x0000_s1100" style="position:absolute;margin-left:2.7pt;margin-top:232.95pt;width:144.75pt;height:14.25pt;z-index:251687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" filled="f" strokecolor="red" strokeweight="2pt"/>
        </w:pict>
      </w:r>
      <w:r w:rsidRPr="000343B1">
        <w:rPr>
          <w:noProof/>
          <w:lang w:eastAsia="ru-RU"/>
        </w:rPr>
        <w:pict>
          <v:shape id="Рисунок 6" o:spid="_x0000_i1074" type="#_x0000_t75" style="width:471pt;height:341.25pt;visibility:visible">
            <v:imagedata r:id="rId43" o:title="" croptop="3362f" cropbottom="6690f" cropleft="8297f" cropright="14179f"/>
          </v:shape>
        </w:pict>
      </w: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  <w:r>
        <w:t>ПГ перейдет на статус «План график утвержден» и все включенные в него закупки тоже.</w:t>
      </w:r>
    </w:p>
    <w:p w:rsidR="00AC7716" w:rsidRDefault="00AC7716" w:rsidP="00ED3DB4">
      <w:pPr>
        <w:pStyle w:val="ListParagraph"/>
        <w:ind w:left="0" w:firstLine="0"/>
        <w:jc w:val="left"/>
      </w:pPr>
      <w:r>
        <w:t>Со статуса «Утвержден» доступно действие «Внести изменения»:</w:t>
      </w:r>
    </w:p>
    <w:p w:rsidR="00AC7716" w:rsidRDefault="00AC7716" w:rsidP="00ED3DB4">
      <w:pPr>
        <w:pStyle w:val="ListParagraph"/>
        <w:ind w:left="0" w:firstLine="0"/>
        <w:jc w:val="left"/>
      </w:pPr>
      <w:r>
        <w:rPr>
          <w:noProof/>
          <w:lang w:eastAsia="ru-RU"/>
        </w:rPr>
        <w:pict>
          <v:rect id="Прямоугольник 12" o:spid="_x0000_s1101" style="position:absolute;margin-left:6.45pt;margin-top:235.3pt;width:183pt;height:16.5pt;z-index:251689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" filled="f" strokecolor="red" strokeweight="2pt"/>
        </w:pict>
      </w:r>
      <w:r w:rsidRPr="000343B1">
        <w:rPr>
          <w:noProof/>
          <w:lang w:eastAsia="ru-RU"/>
        </w:rPr>
        <w:pict>
          <v:shape id="Рисунок 11" o:spid="_x0000_i1075" type="#_x0000_t75" style="width:472.5pt;height:345pt;visibility:visible">
            <v:imagedata r:id="rId44" o:title="" croptop="3362f" cropbottom="6127f" cropleft="8086f" cropright="14284f"/>
          </v:shape>
        </w:pict>
      </w: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  <w:r>
        <w:t xml:space="preserve">После этого сформируется ЭД ПГ на статусе </w:t>
      </w:r>
      <w:r w:rsidRPr="000D1900">
        <w:rPr>
          <w:b/>
        </w:rPr>
        <w:t>«Новый»,</w:t>
      </w:r>
      <w:r>
        <w:t xml:space="preserve"> в котором и будут вноситься изменения.  А предыдущий (родительский ЭД ПГ) перейдет на </w:t>
      </w:r>
      <w:r w:rsidRPr="000D1900">
        <w:t>статус</w:t>
      </w:r>
      <w:r w:rsidRPr="000D1900">
        <w:rPr>
          <w:b/>
        </w:rPr>
        <w:t xml:space="preserve"> «Изменение плана-графика»,</w:t>
      </w:r>
      <w:r>
        <w:t xml:space="preserve"> и затем, после утверждения нового, уйдет в «</w:t>
      </w:r>
      <w:r>
        <w:rPr>
          <w:b/>
        </w:rPr>
        <w:t>А</w:t>
      </w:r>
      <w:r w:rsidRPr="000D1900">
        <w:rPr>
          <w:b/>
        </w:rPr>
        <w:t>рхив</w:t>
      </w:r>
      <w:r>
        <w:rPr>
          <w:b/>
        </w:rPr>
        <w:t>»</w:t>
      </w:r>
      <w:r>
        <w:t>.</w:t>
      </w:r>
    </w:p>
    <w:p w:rsidR="00AC7716" w:rsidRDefault="00AC7716" w:rsidP="00ED3DB4">
      <w:pPr>
        <w:pStyle w:val="ListParagraph"/>
        <w:ind w:left="0" w:firstLine="0"/>
        <w:jc w:val="left"/>
      </w:pPr>
      <w:r>
        <w:t xml:space="preserve">При внесении изменений предыдущая версия документа сохраняется, а в новом ПГ проставляется </w:t>
      </w:r>
      <w:r w:rsidRPr="000D1900">
        <w:rPr>
          <w:b/>
        </w:rPr>
        <w:t>версия +1</w:t>
      </w:r>
      <w:r>
        <w:t>:</w:t>
      </w: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  <w:r>
        <w:rPr>
          <w:noProof/>
          <w:lang w:eastAsia="ru-RU"/>
        </w:rPr>
        <w:pict>
          <v:shape id="Прямая со стрелкой 22" o:spid="_x0000_s1102" type="#_x0000_t32" style="position:absolute;margin-left:229.95pt;margin-top:69.3pt;width:160.5pt;height:27pt;z-index:25169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" strokecolor="red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20" o:spid="_x0000_s1103" type="#_x0000_t32" style="position:absolute;margin-left:103.2pt;margin-top:231.3pt;width:126.75pt;height:6.75pt;z-index:25169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" strokecolor="red" strokeweight="1.5pt">
            <v:stroke endarrow="open"/>
          </v:shape>
        </w:pict>
      </w:r>
      <w:r>
        <w:rPr>
          <w:noProof/>
          <w:lang w:eastAsia="ru-RU"/>
        </w:rPr>
        <w:pict>
          <v:shape id="Прямая со стрелкой 19" o:spid="_x0000_s1104" type="#_x0000_t32" style="position:absolute;margin-left:16.2pt;margin-top:238.05pt;width:8.25pt;height:10.5pt;flip:y;z-index:25169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" strokecolor="red" strokeweight="1.5pt">
            <v:stroke endarrow="open"/>
          </v:shape>
        </w:pict>
      </w:r>
      <w:r>
        <w:rPr>
          <w:noProof/>
          <w:lang w:eastAsia="ru-RU"/>
        </w:rPr>
        <w:pict>
          <v:rect id="Прямоугольник 18" o:spid="_x0000_s1105" style="position:absolute;margin-left:394.95pt;margin-top:87.3pt;width:53.25pt;height:18.75pt;z-index:251694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" filled="f" strokecolor="red" strokeweight="2pt"/>
        </w:pict>
      </w:r>
      <w:r>
        <w:rPr>
          <w:noProof/>
          <w:lang w:eastAsia="ru-RU"/>
        </w:rPr>
        <w:pict>
          <v:rect id="Прямоугольник 17" o:spid="_x0000_s1106" style="position:absolute;margin-left:183.45pt;margin-top:55.8pt;width:46.5pt;height:18pt;z-index:251693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" filled="f" strokecolor="red" strokeweight="2pt"/>
        </w:pict>
      </w:r>
      <w:r>
        <w:rPr>
          <w:noProof/>
          <w:lang w:eastAsia="ru-RU"/>
        </w:rPr>
        <w:pict>
          <v:rect id="Прямоугольник 16" o:spid="_x0000_s1107" style="position:absolute;margin-left:235.95pt;margin-top:231.3pt;width:75pt;height:10.5pt;z-index:2516925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" filled="f" strokecolor="red" strokeweight="2pt"/>
        </w:pict>
      </w:r>
      <w:r>
        <w:rPr>
          <w:noProof/>
          <w:lang w:eastAsia="ru-RU"/>
        </w:rPr>
        <w:pict>
          <v:rect id="Прямоугольник 15" o:spid="_x0000_s1108" style="position:absolute;margin-left:24.45pt;margin-top:226.8pt;width:78.75pt;height:11.25pt;z-index:251691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" filled="f" strokecolor="red" strokeweight="2pt"/>
        </w:pict>
      </w:r>
      <w:r>
        <w:rPr>
          <w:noProof/>
          <w:lang w:eastAsia="ru-RU"/>
        </w:rPr>
        <w:pict>
          <v:rect id="Прямоугольник 14" o:spid="_x0000_s1109" style="position:absolute;margin-left:-.3pt;margin-top:248.55pt;width:77.25pt;height:15.75pt;z-index:251690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" filled="f" strokecolor="red" strokeweight="2pt"/>
        </w:pict>
      </w:r>
      <w:r w:rsidRPr="000343B1">
        <w:rPr>
          <w:noProof/>
          <w:lang w:eastAsia="ru-RU"/>
        </w:rPr>
        <w:pict>
          <v:shape id="Рисунок 13" o:spid="_x0000_i1076" type="#_x0000_t75" style="width:485.25pt;height:251.25pt;visibility:visible">
            <v:imagedata r:id="rId45" o:title="" croptop="933f" cropbottom="5006f" cropleft="1785f" cropright="1577f"/>
          </v:shape>
        </w:pict>
      </w: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B46FCD">
      <w:pPr>
        <w:pStyle w:val="3"/>
      </w:pPr>
      <w:bookmarkStart w:id="51" w:name="_Toc400726717"/>
      <w:bookmarkStart w:id="52" w:name="_Toc400726741"/>
      <w:r>
        <w:t>внесение изменений в утвержденную закупку</w:t>
      </w:r>
      <w:bookmarkEnd w:id="51"/>
      <w:bookmarkEnd w:id="52"/>
    </w:p>
    <w:p w:rsidR="00AC7716" w:rsidRDefault="00AC7716" w:rsidP="00ED3DB4">
      <w:pPr>
        <w:pStyle w:val="ListParagraph"/>
        <w:ind w:left="0" w:firstLine="0"/>
        <w:jc w:val="left"/>
      </w:pPr>
      <w:r>
        <w:t>Если необходимо внести изменения в уже утвержденную закупку -</w:t>
      </w:r>
      <w:r w:rsidRPr="00B46FCD">
        <w:rPr>
          <w:b/>
        </w:rPr>
        <w:t xml:space="preserve">сделать </w:t>
      </w:r>
      <w:r w:rsidRPr="00B46FCD">
        <w:t xml:space="preserve">действие </w:t>
      </w:r>
      <w:r w:rsidRPr="00B46FCD">
        <w:rPr>
          <w:b/>
        </w:rPr>
        <w:t xml:space="preserve">«Внести изменения» </w:t>
      </w:r>
      <w:r>
        <w:t>в Закупке на вкладке «Закупки»:</w:t>
      </w: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  <w:r>
        <w:rPr>
          <w:noProof/>
          <w:lang w:eastAsia="ru-RU"/>
        </w:rPr>
        <w:pict>
          <v:rect id="Прямоугольник 24" o:spid="_x0000_s1110" style="position:absolute;margin-left:345.45pt;margin-top:175.95pt;width:107.25pt;height:9.75pt;z-index:251698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" filled="f" strokecolor="red" strokeweight="2pt"/>
        </w:pict>
      </w:r>
      <w:r w:rsidRPr="000343B1">
        <w:rPr>
          <w:noProof/>
          <w:lang w:eastAsia="ru-RU"/>
        </w:rPr>
        <w:pict>
          <v:shape id="Рисунок 23" o:spid="_x0000_i1077" type="#_x0000_t75" style="width:471pt;height:310.5pt;visibility:visible">
            <v:imagedata r:id="rId46" o:title="" croptop="2241f" cropbottom="8932f" cropleft="7772f" cropright="12077f"/>
          </v:shape>
        </w:pict>
      </w: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  <w:r>
        <w:t xml:space="preserve">При внесении изменений обязательно заполнить </w:t>
      </w:r>
      <w:r w:rsidRPr="001830B6">
        <w:rPr>
          <w:b/>
        </w:rPr>
        <w:t>«Основание внесения изменений»</w:t>
      </w:r>
      <w:r>
        <w:t xml:space="preserve"> из справочника, на вкладке </w:t>
      </w:r>
      <w:r w:rsidRPr="001830B6">
        <w:rPr>
          <w:b/>
        </w:rPr>
        <w:t>«Изменения»,</w:t>
      </w:r>
      <w:r>
        <w:t xml:space="preserve"> после чего повторно утвердить закупку:</w:t>
      </w:r>
    </w:p>
    <w:p w:rsidR="00AC7716" w:rsidRDefault="00AC7716" w:rsidP="00ED3DB4">
      <w:pPr>
        <w:pStyle w:val="ListParagraph"/>
        <w:ind w:left="0" w:firstLine="0"/>
        <w:jc w:val="left"/>
      </w:pPr>
      <w:r>
        <w:rPr>
          <w:noProof/>
          <w:lang w:eastAsia="ru-RU"/>
        </w:rPr>
        <w:pict>
          <v:rect id="Прямоугольник 27" o:spid="_x0000_s1111" style="position:absolute;margin-left:329.7pt;margin-top:74.6pt;width:43.5pt;height:16.5pt;z-index:251700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" filled="f" strokecolor="red" strokeweight="2pt"/>
        </w:pict>
      </w:r>
      <w:r>
        <w:rPr>
          <w:noProof/>
          <w:lang w:eastAsia="ru-RU"/>
        </w:rPr>
        <w:pict>
          <v:rect id="Прямоугольник 26" o:spid="_x0000_s1112" style="position:absolute;margin-left:80.7pt;margin-top:91.1pt;width:390.75pt;height:21.75pt;z-index:251699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" filled="f" strokecolor="red" strokeweight="2pt"/>
        </w:pict>
      </w:r>
      <w:r w:rsidRPr="000343B1">
        <w:rPr>
          <w:noProof/>
          <w:lang w:eastAsia="ru-RU"/>
        </w:rPr>
        <w:pict>
          <v:shape id="Рисунок 25" o:spid="_x0000_i1078" type="#_x0000_t75" style="width:475.5pt;height:318.75pt;visibility:visible">
            <v:imagedata r:id="rId47" o:title="" croptop="1866f" cropbottom="8744f" cropleft="7667f" cropright="11134f"/>
          </v:shape>
        </w:pict>
      </w: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6C50AD">
      <w:pPr>
        <w:pStyle w:val="3"/>
      </w:pPr>
      <w:bookmarkStart w:id="53" w:name="_Toc400726718"/>
      <w:bookmarkStart w:id="54" w:name="_Toc400726742"/>
      <w:r>
        <w:t>План-график на статусе отказан</w:t>
      </w:r>
      <w:bookmarkEnd w:id="53"/>
      <w:bookmarkEnd w:id="54"/>
    </w:p>
    <w:p w:rsidR="00AC7716" w:rsidRDefault="00AC7716" w:rsidP="00ED3DB4">
      <w:pPr>
        <w:pStyle w:val="ListParagraph"/>
        <w:ind w:left="0" w:firstLine="0"/>
        <w:jc w:val="left"/>
      </w:pPr>
      <w:r>
        <w:t xml:space="preserve">Комментарий отказа можно увидеть в поле </w:t>
      </w:r>
      <w:r w:rsidRPr="006C50AD">
        <w:rPr>
          <w:b/>
          <w:u w:val="single"/>
        </w:rPr>
        <w:t>примечание</w:t>
      </w:r>
      <w:r>
        <w:t>Плана-графика.</w:t>
      </w: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  <w:r>
        <w:rPr>
          <w:noProof/>
          <w:lang w:eastAsia="ru-RU"/>
        </w:rPr>
        <w:pict>
          <v:rect id="Прямоугольник 224" o:spid="_x0000_s1113" style="position:absolute;margin-left:-.3pt;margin-top:215.35pt;width:195pt;height:40.5pt;z-index:251701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" filled="f" strokecolor="red" strokeweight="2pt"/>
        </w:pict>
      </w:r>
      <w:r w:rsidRPr="000343B1">
        <w:rPr>
          <w:noProof/>
          <w:lang w:eastAsia="ru-RU"/>
        </w:rPr>
        <w:pict>
          <v:shape id="Рисунок 29" o:spid="_x0000_i1079" type="#_x0000_t75" style="width:486pt;height:252.75pt;visibility:visible">
            <v:imagedata r:id="rId48" o:title=""/>
          </v:shape>
        </w:pict>
      </w: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</w:p>
    <w:p w:rsidR="00AC7716" w:rsidRDefault="00AC7716" w:rsidP="00ED3DB4">
      <w:pPr>
        <w:pStyle w:val="ListParagraph"/>
        <w:ind w:left="0" w:firstLine="0"/>
        <w:jc w:val="left"/>
      </w:pPr>
      <w:r>
        <w:t xml:space="preserve">Со статуса «Отказан» необходимо </w:t>
      </w:r>
      <w:r w:rsidRPr="006C50AD">
        <w:rPr>
          <w:b/>
        </w:rPr>
        <w:t>«Отменить отказ»:</w:t>
      </w:r>
    </w:p>
    <w:p w:rsidR="00AC7716" w:rsidRPr="006C50AD" w:rsidRDefault="00AC7716" w:rsidP="00ED3DB4">
      <w:pPr>
        <w:pStyle w:val="ListParagraph"/>
        <w:ind w:left="0" w:firstLine="0"/>
        <w:jc w:val="left"/>
        <w:rPr>
          <w:color w:val="FF0000"/>
        </w:rPr>
      </w:pPr>
    </w:p>
    <w:p w:rsidR="00AC7716" w:rsidRDefault="00AC7716" w:rsidP="006C50AD">
      <w:pPr>
        <w:pStyle w:val="ListParagraph"/>
        <w:ind w:left="0" w:firstLine="0"/>
        <w:jc w:val="center"/>
      </w:pPr>
      <w:r>
        <w:rPr>
          <w:noProof/>
          <w:lang w:eastAsia="ru-RU"/>
        </w:rPr>
        <w:pict>
          <v:rect id="Прямоугольник 228" o:spid="_x0000_s1114" style="position:absolute;left:0;text-align:left;margin-left:130.95pt;margin-top:19.2pt;width:204pt;height:21pt;z-index:251702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" filled="f" strokecolor="red" strokeweight="2pt"/>
        </w:pict>
      </w:r>
      <w:r w:rsidRPr="000343B1">
        <w:rPr>
          <w:noProof/>
          <w:lang w:eastAsia="ru-RU"/>
        </w:rPr>
        <w:pict>
          <v:shape id="Рисунок 227" o:spid="_x0000_i1080" type="#_x0000_t75" style="width:3in;height:184.5pt;visibility:visible">
            <v:imagedata r:id="rId49" o:title="" croptop="36614f" cropbottom="8556f" cropleft="4411f" cropright="47577f"/>
          </v:shape>
        </w:pict>
      </w:r>
    </w:p>
    <w:p w:rsidR="00AC7716" w:rsidRDefault="00AC7716" w:rsidP="006C50AD">
      <w:pPr>
        <w:pStyle w:val="ListParagraph"/>
        <w:ind w:left="0" w:firstLine="0"/>
        <w:jc w:val="center"/>
      </w:pPr>
    </w:p>
    <w:p w:rsidR="00AC7716" w:rsidRDefault="00AC7716" w:rsidP="006C50AD">
      <w:pPr>
        <w:pStyle w:val="ListParagraph"/>
        <w:ind w:left="0" w:firstLine="0"/>
        <w:jc w:val="left"/>
      </w:pPr>
      <w:r>
        <w:t>Затем внести необходимые изменения.</w:t>
      </w:r>
    </w:p>
    <w:p w:rsidR="00AC7716" w:rsidRDefault="00AC7716" w:rsidP="006C50AD">
      <w:pPr>
        <w:pStyle w:val="ListParagraph"/>
        <w:ind w:left="0" w:firstLine="0"/>
        <w:jc w:val="left"/>
      </w:pPr>
    </w:p>
    <w:p w:rsidR="00AC7716" w:rsidRDefault="00AC7716" w:rsidP="006C50AD">
      <w:pPr>
        <w:pStyle w:val="3"/>
      </w:pPr>
      <w:bookmarkStart w:id="55" w:name="_Toc400726719"/>
      <w:bookmarkStart w:id="56" w:name="_Toc400726743"/>
      <w:r>
        <w:t>План-график на Утвержден</w:t>
      </w:r>
      <w:bookmarkEnd w:id="55"/>
      <w:bookmarkEnd w:id="56"/>
    </w:p>
    <w:p w:rsidR="00AC7716" w:rsidRDefault="00AC7716" w:rsidP="006C50AD">
      <w:pPr>
        <w:pStyle w:val="ListParagraph"/>
        <w:ind w:left="0" w:firstLine="0"/>
        <w:jc w:val="left"/>
      </w:pPr>
      <w:r>
        <w:t>Для выгрузки Плана-Графика  на Официальный сайт  в структурированном виде, на статусе «План-график утвержден» необходимо:</w:t>
      </w:r>
    </w:p>
    <w:p w:rsidR="00AC7716" w:rsidRDefault="00AC7716" w:rsidP="003A1A93">
      <w:pPr>
        <w:pStyle w:val="ListParagraph"/>
        <w:numPr>
          <w:ilvl w:val="6"/>
          <w:numId w:val="40"/>
        </w:numPr>
        <w:jc w:val="left"/>
      </w:pPr>
      <w:r>
        <w:t xml:space="preserve"> сделать действие «Сформировать строки для ООС»:</w:t>
      </w:r>
    </w:p>
    <w:p w:rsidR="00AC7716" w:rsidRDefault="00AC7716" w:rsidP="006C50AD">
      <w:pPr>
        <w:pStyle w:val="ListParagraph"/>
        <w:ind w:left="0" w:firstLine="0"/>
        <w:jc w:val="left"/>
      </w:pPr>
    </w:p>
    <w:p w:rsidR="00AC7716" w:rsidRDefault="00AC7716" w:rsidP="006C50AD">
      <w:pPr>
        <w:pStyle w:val="ListParagraph"/>
        <w:ind w:left="0" w:firstLine="0"/>
        <w:jc w:val="left"/>
      </w:pPr>
    </w:p>
    <w:p w:rsidR="00AC7716" w:rsidRDefault="00AC7716" w:rsidP="006C50AD">
      <w:pPr>
        <w:pStyle w:val="ListParagraph"/>
        <w:ind w:left="0" w:firstLine="0"/>
        <w:jc w:val="center"/>
      </w:pPr>
      <w:r>
        <w:rPr>
          <w:noProof/>
          <w:lang w:eastAsia="ru-RU"/>
        </w:rPr>
        <w:pict>
          <v:rect id="Прямоугольник 232" o:spid="_x0000_s1115" style="position:absolute;left:0;text-align:left;margin-left:107.7pt;margin-top:17.4pt;width:258pt;height:17.25pt;z-index:251703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" filled="f" strokecolor="red" strokeweight="2pt"/>
        </w:pict>
      </w:r>
      <w:r w:rsidRPr="000343B1">
        <w:rPr>
          <w:noProof/>
          <w:lang w:eastAsia="ru-RU"/>
        </w:rPr>
        <w:pict>
          <v:shape id="Рисунок 229" o:spid="_x0000_i1081" type="#_x0000_t75" style="width:257.25pt;height:195.75pt;visibility:visible">
            <v:imagedata r:id="rId50" o:title="" croptop="35123f" cropbottom="8368f" cropleft="24260f" cropright="24682f"/>
          </v:shape>
        </w:pict>
      </w:r>
    </w:p>
    <w:p w:rsidR="00AC7716" w:rsidRDefault="00AC7716" w:rsidP="006C50AD">
      <w:pPr>
        <w:pStyle w:val="ListParagraph"/>
        <w:ind w:left="0" w:firstLine="0"/>
        <w:jc w:val="center"/>
      </w:pPr>
    </w:p>
    <w:p w:rsidR="00AC7716" w:rsidRDefault="00AC7716" w:rsidP="003A1A93">
      <w:pPr>
        <w:pStyle w:val="ListParagraph"/>
        <w:ind w:left="0" w:firstLine="0"/>
        <w:jc w:val="left"/>
      </w:pPr>
    </w:p>
    <w:p w:rsidR="00AC7716" w:rsidRDefault="00AC7716" w:rsidP="003A1A93">
      <w:pPr>
        <w:pStyle w:val="ListParagraph"/>
        <w:ind w:left="0" w:firstLine="0"/>
        <w:jc w:val="left"/>
      </w:pPr>
    </w:p>
    <w:p w:rsidR="00AC7716" w:rsidRDefault="00AC7716" w:rsidP="003A1A93">
      <w:pPr>
        <w:pStyle w:val="ListParagraph"/>
        <w:ind w:left="0" w:firstLine="0"/>
        <w:jc w:val="left"/>
      </w:pPr>
    </w:p>
    <w:p w:rsidR="00AC7716" w:rsidRDefault="00AC7716" w:rsidP="003A1A93">
      <w:pPr>
        <w:pStyle w:val="ListParagraph"/>
        <w:ind w:left="0" w:firstLine="0"/>
        <w:jc w:val="left"/>
      </w:pPr>
    </w:p>
    <w:p w:rsidR="00AC7716" w:rsidRDefault="00AC7716" w:rsidP="003A1A93">
      <w:pPr>
        <w:pStyle w:val="ListParagraph"/>
        <w:ind w:left="0" w:firstLine="0"/>
        <w:jc w:val="left"/>
      </w:pPr>
    </w:p>
    <w:p w:rsidR="00AC7716" w:rsidRDefault="00AC7716" w:rsidP="003A1A93">
      <w:pPr>
        <w:pStyle w:val="ListParagraph"/>
        <w:ind w:left="0" w:firstLine="0"/>
        <w:jc w:val="left"/>
      </w:pPr>
    </w:p>
    <w:p w:rsidR="00AC7716" w:rsidRDefault="00AC7716" w:rsidP="003A1A93">
      <w:pPr>
        <w:pStyle w:val="ListParagraph"/>
        <w:ind w:left="0" w:firstLine="0"/>
        <w:jc w:val="left"/>
      </w:pPr>
    </w:p>
    <w:p w:rsidR="00AC7716" w:rsidRDefault="00AC7716" w:rsidP="003A1A93">
      <w:pPr>
        <w:pStyle w:val="ListParagraph"/>
        <w:ind w:left="0" w:firstLine="0"/>
        <w:jc w:val="left"/>
      </w:pPr>
    </w:p>
    <w:p w:rsidR="00AC7716" w:rsidRDefault="00AC7716" w:rsidP="003A1A93">
      <w:pPr>
        <w:pStyle w:val="ListParagraph"/>
        <w:ind w:left="0" w:firstLine="0"/>
        <w:jc w:val="left"/>
      </w:pPr>
    </w:p>
    <w:p w:rsidR="00AC7716" w:rsidRDefault="00AC7716" w:rsidP="003A1A93">
      <w:pPr>
        <w:pStyle w:val="ListParagraph"/>
        <w:ind w:left="0" w:firstLine="0"/>
        <w:jc w:val="left"/>
      </w:pPr>
    </w:p>
    <w:p w:rsidR="00AC7716" w:rsidRDefault="00AC7716" w:rsidP="003A1A93">
      <w:pPr>
        <w:pStyle w:val="ListParagraph"/>
        <w:ind w:left="0" w:firstLine="0"/>
        <w:jc w:val="left"/>
      </w:pPr>
    </w:p>
    <w:p w:rsidR="00AC7716" w:rsidRDefault="00AC7716" w:rsidP="003A1A93">
      <w:pPr>
        <w:pStyle w:val="ListParagraph"/>
        <w:ind w:left="0" w:firstLine="0"/>
        <w:jc w:val="left"/>
        <w:rPr>
          <w:b/>
        </w:rPr>
      </w:pPr>
      <w:r>
        <w:t xml:space="preserve">На вкладке План-график на ООС, сформируются  строки для выгрузки  на статусе </w:t>
      </w:r>
      <w:r w:rsidRPr="00C14256">
        <w:rPr>
          <w:b/>
        </w:rPr>
        <w:t>«Подготовка»</w:t>
      </w:r>
      <w:r>
        <w:rPr>
          <w:b/>
        </w:rPr>
        <w:t>:</w:t>
      </w:r>
    </w:p>
    <w:p w:rsidR="00AC7716" w:rsidRDefault="00AC7716" w:rsidP="003A1A93">
      <w:pPr>
        <w:pStyle w:val="ListParagraph"/>
        <w:ind w:left="0" w:firstLine="0"/>
        <w:jc w:val="left"/>
      </w:pPr>
      <w:r>
        <w:rPr>
          <w:noProof/>
          <w:lang w:eastAsia="ru-RU"/>
        </w:rPr>
        <w:pict>
          <v:rect id="Прямоугольник 234" o:spid="_x0000_s1116" style="position:absolute;margin-left:151.95pt;margin-top:65.7pt;width:39.75pt;height:42pt;z-index:251610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" filled="f" strokecolor="red" strokeweight="2pt"/>
        </w:pict>
      </w:r>
      <w:r w:rsidRPr="000343B1">
        <w:rPr>
          <w:noProof/>
          <w:lang w:eastAsia="ru-RU"/>
        </w:rPr>
        <w:pict>
          <v:shape id="Рисунок 233" o:spid="_x0000_i1082" type="#_x0000_t75" style="width:461.25pt;height:250.5pt;visibility:visible">
            <v:imagedata r:id="rId51" o:title=""/>
          </v:shape>
        </w:pict>
      </w:r>
    </w:p>
    <w:p w:rsidR="00AC7716" w:rsidRDefault="00AC7716" w:rsidP="00012CE4">
      <w:pPr>
        <w:pStyle w:val="ListParagraph"/>
        <w:ind w:left="2520" w:firstLine="0"/>
        <w:jc w:val="left"/>
      </w:pPr>
    </w:p>
    <w:p w:rsidR="00AC7716" w:rsidRDefault="00AC7716" w:rsidP="00012CE4">
      <w:pPr>
        <w:pStyle w:val="ListParagraph"/>
        <w:ind w:left="2520" w:firstLine="0"/>
        <w:jc w:val="left"/>
      </w:pPr>
    </w:p>
    <w:p w:rsidR="00AC7716" w:rsidRDefault="00AC7716" w:rsidP="00012CE4">
      <w:pPr>
        <w:pStyle w:val="ListParagraph"/>
        <w:numPr>
          <w:ilvl w:val="6"/>
          <w:numId w:val="40"/>
        </w:numPr>
        <w:jc w:val="left"/>
      </w:pPr>
      <w:r>
        <w:t xml:space="preserve">После чего сделать действие </w:t>
      </w:r>
      <w:r w:rsidRPr="00012CE4">
        <w:rPr>
          <w:b/>
        </w:rPr>
        <w:t>«Выгрузить план на ООС»:</w:t>
      </w:r>
    </w:p>
    <w:p w:rsidR="00AC7716" w:rsidRDefault="00AC7716" w:rsidP="00012CE4">
      <w:pPr>
        <w:pStyle w:val="ListParagraph"/>
        <w:ind w:left="0" w:firstLine="0"/>
        <w:jc w:val="left"/>
      </w:pPr>
      <w:r>
        <w:rPr>
          <w:noProof/>
          <w:lang w:eastAsia="ru-RU"/>
        </w:rPr>
        <w:pict>
          <v:shape id="Прямая со стрелкой 243" o:spid="_x0000_s1117" type="#_x0000_t32" style="position:absolute;margin-left:19.2pt;margin-top:267.8pt;width:.75pt;height:106.5pt;flip:x y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" strokecolor="red" strokeweight="1.5pt">
            <v:stroke endarrow="open"/>
          </v:shape>
        </w:pict>
      </w:r>
      <w:r>
        <w:rPr>
          <w:noProof/>
          <w:lang w:eastAsia="ru-RU"/>
        </w:rPr>
        <w:pict>
          <v:rect id="Прямоугольник 242" o:spid="_x0000_s1118" style="position:absolute;margin-left:-.3pt;margin-top:245.3pt;width:186.75pt;height:18.75pt;z-index:251611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" filled="f" strokecolor="red" strokeweight="2pt"/>
        </w:pict>
      </w:r>
      <w:r w:rsidRPr="000343B1">
        <w:rPr>
          <w:noProof/>
          <w:lang w:eastAsia="ru-RU"/>
        </w:rPr>
        <w:pict>
          <v:shape id="Рисунок 241" o:spid="_x0000_i1083" type="#_x0000_t75" style="width:462.75pt;height:378.75pt;visibility:visible">
            <v:imagedata r:id="rId52" o:title="" cropbottom="4818f" cropleft="1785f" cropright="22056f"/>
          </v:shape>
        </w:pict>
      </w:r>
    </w:p>
    <w:p w:rsidR="00AC7716" w:rsidRDefault="00AC7716" w:rsidP="00012CE4">
      <w:pPr>
        <w:pStyle w:val="ListParagraph"/>
        <w:ind w:left="0" w:firstLine="0"/>
        <w:jc w:val="left"/>
      </w:pPr>
    </w:p>
    <w:p w:rsidR="00AC7716" w:rsidRDefault="00AC7716" w:rsidP="00012CE4">
      <w:pPr>
        <w:pStyle w:val="ListParagraph"/>
        <w:ind w:left="0" w:firstLine="0"/>
        <w:jc w:val="left"/>
      </w:pPr>
    </w:p>
    <w:p w:rsidR="00AC7716" w:rsidRDefault="00AC7716" w:rsidP="00012CE4">
      <w:pPr>
        <w:pStyle w:val="ListParagraph"/>
        <w:ind w:left="0" w:firstLine="0"/>
        <w:jc w:val="left"/>
        <w:rPr>
          <w:b/>
        </w:rPr>
      </w:pPr>
      <w:r>
        <w:t xml:space="preserve">После чего статус строк изменится на </w:t>
      </w:r>
      <w:r w:rsidRPr="00F62BAE">
        <w:rPr>
          <w:b/>
        </w:rPr>
        <w:t>«Отправлен на ООС»:</w:t>
      </w:r>
    </w:p>
    <w:p w:rsidR="00AC7716" w:rsidRDefault="00AC7716" w:rsidP="00012CE4">
      <w:pPr>
        <w:pStyle w:val="ListParagraph"/>
        <w:ind w:left="0" w:firstLine="0"/>
        <w:jc w:val="left"/>
      </w:pPr>
    </w:p>
    <w:p w:rsidR="00AC7716" w:rsidRDefault="00AC7716" w:rsidP="00012CE4">
      <w:pPr>
        <w:pStyle w:val="ListParagraph"/>
        <w:ind w:left="0" w:firstLine="0"/>
        <w:jc w:val="left"/>
      </w:pPr>
      <w:r>
        <w:rPr>
          <w:noProof/>
          <w:lang w:eastAsia="ru-RU"/>
        </w:rPr>
        <w:pict>
          <v:rect id="Прямоугольник 246" o:spid="_x0000_s1119" style="position:absolute;margin-left:202.95pt;margin-top:88.25pt;width:76.5pt;height:54.75pt;z-index:251704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" filled="f" strokecolor="red" strokeweight="2pt"/>
        </w:pict>
      </w:r>
      <w:r w:rsidRPr="000343B1">
        <w:rPr>
          <w:noProof/>
          <w:lang w:eastAsia="ru-RU"/>
        </w:rPr>
        <w:pict>
          <v:shape id="Рисунок 245" o:spid="_x0000_i1084" type="#_x0000_t75" style="width:474.75pt;height:268.5pt;visibility:visible">
            <v:imagedata r:id="rId53" o:title=""/>
          </v:shape>
        </w:pict>
      </w:r>
    </w:p>
    <w:p w:rsidR="00AC7716" w:rsidRDefault="00AC7716" w:rsidP="00012CE4">
      <w:pPr>
        <w:pStyle w:val="ListParagraph"/>
        <w:ind w:left="0" w:firstLine="0"/>
        <w:jc w:val="left"/>
      </w:pPr>
    </w:p>
    <w:p w:rsidR="00AC7716" w:rsidRDefault="00AC7716" w:rsidP="00012CE4">
      <w:pPr>
        <w:pStyle w:val="ListParagraph"/>
        <w:ind w:left="0" w:firstLine="0"/>
        <w:jc w:val="left"/>
      </w:pPr>
      <w:r>
        <w:t>Далее заказчик  проверяет ПГ в личном кабинете на сайте ООС, подписывает и публикует.</w:t>
      </w:r>
    </w:p>
    <w:p w:rsidR="00AC7716" w:rsidRPr="00F62BAE" w:rsidRDefault="00AC7716" w:rsidP="00012CE4">
      <w:pPr>
        <w:pStyle w:val="ListParagraph"/>
        <w:ind w:left="0" w:firstLine="0"/>
        <w:jc w:val="left"/>
        <w:rPr>
          <w:b/>
        </w:rPr>
      </w:pPr>
      <w:r>
        <w:t xml:space="preserve">В АЦК-ГЗ статус строк изменится на следующий день на </w:t>
      </w:r>
      <w:r w:rsidRPr="00F62BAE">
        <w:rPr>
          <w:b/>
        </w:rPr>
        <w:t>«Опубликован на ООС»</w:t>
      </w:r>
      <w:r>
        <w:rPr>
          <w:b/>
        </w:rPr>
        <w:t>.</w:t>
      </w:r>
    </w:p>
    <w:sectPr w:rsidR="00AC7716" w:rsidRPr="00F62BAE" w:rsidSect="00617DE7">
      <w:footerReference w:type="default" r:id="rId54"/>
      <w:headerReference w:type="first" r:id="rId55"/>
      <w:pgSz w:w="11906" w:h="16838"/>
      <w:pgMar w:top="709" w:right="849" w:bottom="426" w:left="1701" w:header="705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7716" w:rsidRDefault="00AC7716" w:rsidP="00B122FA">
      <w:r>
        <w:separator/>
      </w:r>
    </w:p>
  </w:endnote>
  <w:endnote w:type="continuationSeparator" w:id="0">
    <w:p w:rsidR="00AC7716" w:rsidRDefault="00AC7716" w:rsidP="00B122FA">
      <w:r>
        <w:continuationSeparator/>
      </w:r>
    </w:p>
  </w:endnote>
  <w:endnote w:type="continuationNotice" w:id="1">
    <w:p w:rsidR="00AC7716" w:rsidRDefault="00AC7716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716" w:rsidRDefault="00AC7716" w:rsidP="00B122FA">
    <w:pPr>
      <w:pStyle w:val="Footer"/>
    </w:pPr>
    <w:fldSimple w:instr=" PAGE   \* MERGEFORMAT ">
      <w:r>
        <w:rPr>
          <w:noProof/>
        </w:rPr>
        <w:t>21</w:t>
      </w:r>
    </w:fldSimple>
  </w:p>
  <w:p w:rsidR="00AC7716" w:rsidRDefault="00AC7716" w:rsidP="00B122F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7716" w:rsidRDefault="00AC7716" w:rsidP="00B122FA">
      <w:r>
        <w:separator/>
      </w:r>
    </w:p>
  </w:footnote>
  <w:footnote w:type="continuationSeparator" w:id="0">
    <w:p w:rsidR="00AC7716" w:rsidRDefault="00AC7716" w:rsidP="00B122FA">
      <w:r>
        <w:continuationSeparator/>
      </w:r>
    </w:p>
  </w:footnote>
  <w:footnote w:type="continuationNotice" w:id="1">
    <w:p w:rsidR="00AC7716" w:rsidRDefault="00AC7716">
      <w:pPr>
        <w:spacing w:after="0" w:line="240" w:lineRule="auto"/>
      </w:pPr>
    </w:p>
  </w:footnote>
  <w:footnote w:id="2">
    <w:p w:rsidR="00AC7716" w:rsidRDefault="00AC7716">
      <w:pPr>
        <w:pStyle w:val="FootnoteText"/>
      </w:pPr>
      <w:r>
        <w:rPr>
          <w:rStyle w:val="FootnoteReference"/>
        </w:rPr>
        <w:footnoteRef/>
      </w:r>
      <w:r>
        <w:t xml:space="preserve"> В случае если ПЗ формирует заказчик, значения данного поля должно быть равно полю Заказчик.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716" w:rsidRPr="00AA4FB3" w:rsidRDefault="00AC7716" w:rsidP="00B122FA">
    <w:pPr>
      <w:pStyle w:val="Header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71" o:spid="_x0000_s2049" type="#_x0000_t75" style="position:absolute;left:0;text-align:left;margin-left:-85.05pt;margin-top:-42pt;width:578.65pt;height:121.5pt;z-index:-251656192;visibility:visible">
          <v:imagedata r:id="rId1" o:title="" croptop="-3880f" cropbottom="-3880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0172F"/>
    <w:multiLevelType w:val="multilevel"/>
    <w:tmpl w:val="7D84BE9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94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6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30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034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53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04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54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122" w:hanging="1440"/>
      </w:pPr>
      <w:rPr>
        <w:rFonts w:cs="Times New Roman" w:hint="default"/>
      </w:rPr>
    </w:lvl>
  </w:abstractNum>
  <w:abstractNum w:abstractNumId="1">
    <w:nsid w:val="05E66E41"/>
    <w:multiLevelType w:val="hybridMultilevel"/>
    <w:tmpl w:val="E5628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076445"/>
    <w:multiLevelType w:val="multilevel"/>
    <w:tmpl w:val="EF6C8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6B616A0"/>
    <w:multiLevelType w:val="hybridMultilevel"/>
    <w:tmpl w:val="4ECE9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2D0C8B"/>
    <w:multiLevelType w:val="multilevel"/>
    <w:tmpl w:val="E3248552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8"/>
      <w:lvlText w:val="%1.%2"/>
      <w:lvlJc w:val="left"/>
      <w:pPr>
        <w:ind w:left="1353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cs="Times New Roman" w:hint="default"/>
      </w:rPr>
    </w:lvl>
  </w:abstractNum>
  <w:abstractNum w:abstractNumId="5">
    <w:nsid w:val="0FB83929"/>
    <w:multiLevelType w:val="hybridMultilevel"/>
    <w:tmpl w:val="3D4CFA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244769F"/>
    <w:multiLevelType w:val="hybridMultilevel"/>
    <w:tmpl w:val="1F624B8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7">
    <w:nsid w:val="1C436845"/>
    <w:multiLevelType w:val="multilevel"/>
    <w:tmpl w:val="5ACCA7DA"/>
    <w:styleLink w:val="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D97589"/>
    <w:multiLevelType w:val="hybridMultilevel"/>
    <w:tmpl w:val="8FA641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3F359A3"/>
    <w:multiLevelType w:val="multilevel"/>
    <w:tmpl w:val="2A0A368C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4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0">
    <w:nsid w:val="2FA053C6"/>
    <w:multiLevelType w:val="multilevel"/>
    <w:tmpl w:val="5E06A3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5"/>
      <w:lvlText w:val="%1.%2."/>
      <w:lvlJc w:val="left"/>
      <w:pPr>
        <w:tabs>
          <w:tab w:val="num" w:pos="1370"/>
        </w:tabs>
        <w:ind w:left="1425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1">
    <w:nsid w:val="2FF2245E"/>
    <w:multiLevelType w:val="multilevel"/>
    <w:tmpl w:val="5204F4A2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7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2">
    <w:nsid w:val="31F24DDF"/>
    <w:multiLevelType w:val="hybridMultilevel"/>
    <w:tmpl w:val="2854A6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5011F5A"/>
    <w:multiLevelType w:val="hybridMultilevel"/>
    <w:tmpl w:val="F13AB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1401B6"/>
    <w:multiLevelType w:val="hybridMultilevel"/>
    <w:tmpl w:val="049EA36E"/>
    <w:lvl w:ilvl="0" w:tplc="EA205038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484E292A"/>
    <w:multiLevelType w:val="hybridMultilevel"/>
    <w:tmpl w:val="E286EB3C"/>
    <w:lvl w:ilvl="0" w:tplc="040A773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F4423F5"/>
    <w:multiLevelType w:val="hybridMultilevel"/>
    <w:tmpl w:val="368C2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3B0226"/>
    <w:multiLevelType w:val="hybridMultilevel"/>
    <w:tmpl w:val="C09EE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577171"/>
    <w:multiLevelType w:val="multilevel"/>
    <w:tmpl w:val="B0B6B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0486F80"/>
    <w:multiLevelType w:val="hybridMultilevel"/>
    <w:tmpl w:val="AACA7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DD4D64"/>
    <w:multiLevelType w:val="hybridMultilevel"/>
    <w:tmpl w:val="09EE72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8FF5CCC"/>
    <w:multiLevelType w:val="hybridMultilevel"/>
    <w:tmpl w:val="9D6226B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A591F47"/>
    <w:multiLevelType w:val="hybridMultilevel"/>
    <w:tmpl w:val="54965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61573C"/>
    <w:multiLevelType w:val="hybridMultilevel"/>
    <w:tmpl w:val="E6EEF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FE7676"/>
    <w:multiLevelType w:val="hybridMultilevel"/>
    <w:tmpl w:val="A822AB0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74583493"/>
    <w:multiLevelType w:val="hybridMultilevel"/>
    <w:tmpl w:val="622A7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D515B7"/>
    <w:multiLevelType w:val="hybridMultilevel"/>
    <w:tmpl w:val="00DA13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73C1210"/>
    <w:multiLevelType w:val="multilevel"/>
    <w:tmpl w:val="B3DA1E8A"/>
    <w:lvl w:ilvl="0">
      <w:start w:val="1"/>
      <w:numFmt w:val="decimal"/>
      <w:pStyle w:val="3"/>
      <w:lvlText w:val="%1. 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6"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8">
    <w:nsid w:val="78A075C9"/>
    <w:multiLevelType w:val="hybridMultilevel"/>
    <w:tmpl w:val="DDA6E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D42A8D"/>
    <w:multiLevelType w:val="hybridMultilevel"/>
    <w:tmpl w:val="5B2C01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9EE65F0"/>
    <w:multiLevelType w:val="hybridMultilevel"/>
    <w:tmpl w:val="F8569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B40E5A"/>
    <w:multiLevelType w:val="hybridMultilevel"/>
    <w:tmpl w:val="77C898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F356C8C"/>
    <w:multiLevelType w:val="hybridMultilevel"/>
    <w:tmpl w:val="D19AC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10"/>
  </w:num>
  <w:num w:numId="5">
    <w:abstractNumId w:val="11"/>
  </w:num>
  <w:num w:numId="6">
    <w:abstractNumId w:val="4"/>
  </w:num>
  <w:num w:numId="7">
    <w:abstractNumId w:val="22"/>
  </w:num>
  <w:num w:numId="8">
    <w:abstractNumId w:val="23"/>
  </w:num>
  <w:num w:numId="9">
    <w:abstractNumId w:val="15"/>
  </w:num>
  <w:num w:numId="10">
    <w:abstractNumId w:val="32"/>
  </w:num>
  <w:num w:numId="11">
    <w:abstractNumId w:val="25"/>
  </w:num>
  <w:num w:numId="12">
    <w:abstractNumId w:val="19"/>
  </w:num>
  <w:num w:numId="13">
    <w:abstractNumId w:val="30"/>
  </w:num>
  <w:num w:numId="14">
    <w:abstractNumId w:val="28"/>
  </w:num>
  <w:num w:numId="15">
    <w:abstractNumId w:val="12"/>
  </w:num>
  <w:num w:numId="16">
    <w:abstractNumId w:val="6"/>
  </w:num>
  <w:num w:numId="17">
    <w:abstractNumId w:val="14"/>
  </w:num>
  <w:num w:numId="18">
    <w:abstractNumId w:val="5"/>
  </w:num>
  <w:num w:numId="19">
    <w:abstractNumId w:val="0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</w:num>
  <w:num w:numId="24">
    <w:abstractNumId w:val="2"/>
  </w:num>
  <w:num w:numId="25">
    <w:abstractNumId w:val="29"/>
  </w:num>
  <w:num w:numId="26">
    <w:abstractNumId w:val="21"/>
  </w:num>
  <w:num w:numId="27">
    <w:abstractNumId w:val="24"/>
  </w:num>
  <w:num w:numId="28">
    <w:abstractNumId w:val="26"/>
  </w:num>
  <w:num w:numId="29">
    <w:abstractNumId w:val="18"/>
  </w:num>
  <w:num w:numId="30">
    <w:abstractNumId w:val="20"/>
  </w:num>
  <w:num w:numId="31">
    <w:abstractNumId w:val="8"/>
  </w:num>
  <w:num w:numId="32">
    <w:abstractNumId w:val="1"/>
  </w:num>
  <w:num w:numId="33">
    <w:abstractNumId w:val="0"/>
    <w:lvlOverride w:ilvl="0">
      <w:startOverride w:val="4"/>
    </w:lvlOverride>
  </w:num>
  <w:num w:numId="34">
    <w:abstractNumId w:val="17"/>
  </w:num>
  <w:num w:numId="35">
    <w:abstractNumId w:val="16"/>
  </w:num>
  <w:num w:numId="36">
    <w:abstractNumId w:val="0"/>
    <w:lvlOverride w:ilvl="0">
      <w:startOverride w:val="6"/>
    </w:lvlOverride>
  </w:num>
  <w:num w:numId="37">
    <w:abstractNumId w:val="0"/>
    <w:lvlOverride w:ilvl="0">
      <w:startOverride w:val="8"/>
    </w:lvlOverride>
  </w:num>
  <w:num w:numId="38">
    <w:abstractNumId w:val="13"/>
  </w:num>
  <w:num w:numId="39">
    <w:abstractNumId w:val="31"/>
  </w:num>
  <w:num w:numId="40">
    <w:abstractNumId w:val="27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10C1"/>
    <w:rsid w:val="0000178A"/>
    <w:rsid w:val="0000264F"/>
    <w:rsid w:val="0000268D"/>
    <w:rsid w:val="000036B1"/>
    <w:rsid w:val="00004063"/>
    <w:rsid w:val="00004E0B"/>
    <w:rsid w:val="00007FE6"/>
    <w:rsid w:val="00010E21"/>
    <w:rsid w:val="00011DC2"/>
    <w:rsid w:val="000121CF"/>
    <w:rsid w:val="00012A33"/>
    <w:rsid w:val="00012CE4"/>
    <w:rsid w:val="00013DCD"/>
    <w:rsid w:val="0001730C"/>
    <w:rsid w:val="00017377"/>
    <w:rsid w:val="00017754"/>
    <w:rsid w:val="00017BC8"/>
    <w:rsid w:val="000224B8"/>
    <w:rsid w:val="00024B9C"/>
    <w:rsid w:val="000260DA"/>
    <w:rsid w:val="00026615"/>
    <w:rsid w:val="00030968"/>
    <w:rsid w:val="00030EFF"/>
    <w:rsid w:val="000316F9"/>
    <w:rsid w:val="00031755"/>
    <w:rsid w:val="00032975"/>
    <w:rsid w:val="000343B1"/>
    <w:rsid w:val="0003580A"/>
    <w:rsid w:val="000367E8"/>
    <w:rsid w:val="00037927"/>
    <w:rsid w:val="0004008A"/>
    <w:rsid w:val="00041BCA"/>
    <w:rsid w:val="00042C36"/>
    <w:rsid w:val="000435DD"/>
    <w:rsid w:val="00044438"/>
    <w:rsid w:val="0004468D"/>
    <w:rsid w:val="00045870"/>
    <w:rsid w:val="00045D5F"/>
    <w:rsid w:val="00047374"/>
    <w:rsid w:val="00052E8C"/>
    <w:rsid w:val="00053304"/>
    <w:rsid w:val="00054897"/>
    <w:rsid w:val="000558E3"/>
    <w:rsid w:val="00057438"/>
    <w:rsid w:val="00061199"/>
    <w:rsid w:val="0006131D"/>
    <w:rsid w:val="00061563"/>
    <w:rsid w:val="00063283"/>
    <w:rsid w:val="000649F1"/>
    <w:rsid w:val="00065415"/>
    <w:rsid w:val="000676F9"/>
    <w:rsid w:val="00071D97"/>
    <w:rsid w:val="00072589"/>
    <w:rsid w:val="00072A01"/>
    <w:rsid w:val="0007374F"/>
    <w:rsid w:val="000737A0"/>
    <w:rsid w:val="00074A60"/>
    <w:rsid w:val="00076B2F"/>
    <w:rsid w:val="0008062E"/>
    <w:rsid w:val="000816CE"/>
    <w:rsid w:val="00081843"/>
    <w:rsid w:val="00081C4F"/>
    <w:rsid w:val="00082682"/>
    <w:rsid w:val="00084465"/>
    <w:rsid w:val="00090CF4"/>
    <w:rsid w:val="00091D2E"/>
    <w:rsid w:val="00092559"/>
    <w:rsid w:val="00092738"/>
    <w:rsid w:val="00093177"/>
    <w:rsid w:val="00094FE1"/>
    <w:rsid w:val="000951AA"/>
    <w:rsid w:val="0009688B"/>
    <w:rsid w:val="00096F0E"/>
    <w:rsid w:val="000A09C6"/>
    <w:rsid w:val="000A248C"/>
    <w:rsid w:val="000A4065"/>
    <w:rsid w:val="000A4B02"/>
    <w:rsid w:val="000A4C32"/>
    <w:rsid w:val="000A4E7F"/>
    <w:rsid w:val="000A51D0"/>
    <w:rsid w:val="000A580A"/>
    <w:rsid w:val="000A641F"/>
    <w:rsid w:val="000A65F1"/>
    <w:rsid w:val="000A7069"/>
    <w:rsid w:val="000B061F"/>
    <w:rsid w:val="000B1AB1"/>
    <w:rsid w:val="000B2A71"/>
    <w:rsid w:val="000B3003"/>
    <w:rsid w:val="000B3166"/>
    <w:rsid w:val="000B5F7B"/>
    <w:rsid w:val="000B728C"/>
    <w:rsid w:val="000B73DD"/>
    <w:rsid w:val="000C0584"/>
    <w:rsid w:val="000C3B39"/>
    <w:rsid w:val="000C7F3D"/>
    <w:rsid w:val="000C7F48"/>
    <w:rsid w:val="000D0D5A"/>
    <w:rsid w:val="000D1900"/>
    <w:rsid w:val="000D3C8F"/>
    <w:rsid w:val="000D3E6C"/>
    <w:rsid w:val="000D6112"/>
    <w:rsid w:val="000D73B4"/>
    <w:rsid w:val="000D73DB"/>
    <w:rsid w:val="000E0763"/>
    <w:rsid w:val="000E144E"/>
    <w:rsid w:val="000E18EE"/>
    <w:rsid w:val="000E2A51"/>
    <w:rsid w:val="000E319F"/>
    <w:rsid w:val="000E6426"/>
    <w:rsid w:val="000E6630"/>
    <w:rsid w:val="000E7CE7"/>
    <w:rsid w:val="000E7D73"/>
    <w:rsid w:val="000F2048"/>
    <w:rsid w:val="000F4BD4"/>
    <w:rsid w:val="000F6C94"/>
    <w:rsid w:val="001008D5"/>
    <w:rsid w:val="00101BB8"/>
    <w:rsid w:val="00103415"/>
    <w:rsid w:val="0010464C"/>
    <w:rsid w:val="00104BDF"/>
    <w:rsid w:val="00104C25"/>
    <w:rsid w:val="00105E07"/>
    <w:rsid w:val="00107E89"/>
    <w:rsid w:val="0011012F"/>
    <w:rsid w:val="00116C50"/>
    <w:rsid w:val="00117F05"/>
    <w:rsid w:val="001208C3"/>
    <w:rsid w:val="00121E8E"/>
    <w:rsid w:val="0012416B"/>
    <w:rsid w:val="00124F3C"/>
    <w:rsid w:val="00124FB0"/>
    <w:rsid w:val="00126313"/>
    <w:rsid w:val="00126A55"/>
    <w:rsid w:val="00126AFD"/>
    <w:rsid w:val="00127619"/>
    <w:rsid w:val="001312FD"/>
    <w:rsid w:val="00132FA2"/>
    <w:rsid w:val="001330FB"/>
    <w:rsid w:val="00133878"/>
    <w:rsid w:val="00135286"/>
    <w:rsid w:val="0013550B"/>
    <w:rsid w:val="00135AFB"/>
    <w:rsid w:val="0013602A"/>
    <w:rsid w:val="0013622C"/>
    <w:rsid w:val="0013665C"/>
    <w:rsid w:val="001406B7"/>
    <w:rsid w:val="00140B51"/>
    <w:rsid w:val="001428CC"/>
    <w:rsid w:val="00143330"/>
    <w:rsid w:val="00143859"/>
    <w:rsid w:val="00143A34"/>
    <w:rsid w:val="00144B6E"/>
    <w:rsid w:val="00145619"/>
    <w:rsid w:val="001474C3"/>
    <w:rsid w:val="0015003A"/>
    <w:rsid w:val="0015008C"/>
    <w:rsid w:val="0015052A"/>
    <w:rsid w:val="0015059E"/>
    <w:rsid w:val="00150DC4"/>
    <w:rsid w:val="00151152"/>
    <w:rsid w:val="00151199"/>
    <w:rsid w:val="00151433"/>
    <w:rsid w:val="0015189B"/>
    <w:rsid w:val="00151CD1"/>
    <w:rsid w:val="0015272C"/>
    <w:rsid w:val="0015286B"/>
    <w:rsid w:val="00153ACE"/>
    <w:rsid w:val="00156A6E"/>
    <w:rsid w:val="00160F6E"/>
    <w:rsid w:val="00162AEB"/>
    <w:rsid w:val="0016318E"/>
    <w:rsid w:val="00164C76"/>
    <w:rsid w:val="00165202"/>
    <w:rsid w:val="0016554A"/>
    <w:rsid w:val="00170142"/>
    <w:rsid w:val="00171123"/>
    <w:rsid w:val="00172A29"/>
    <w:rsid w:val="0017363F"/>
    <w:rsid w:val="00174B6B"/>
    <w:rsid w:val="00175F2A"/>
    <w:rsid w:val="00176129"/>
    <w:rsid w:val="00176C62"/>
    <w:rsid w:val="00177D52"/>
    <w:rsid w:val="00177E26"/>
    <w:rsid w:val="00180DD0"/>
    <w:rsid w:val="001825C7"/>
    <w:rsid w:val="00182B1B"/>
    <w:rsid w:val="00182C3F"/>
    <w:rsid w:val="00182D77"/>
    <w:rsid w:val="001830B6"/>
    <w:rsid w:val="00185477"/>
    <w:rsid w:val="00187277"/>
    <w:rsid w:val="001874C7"/>
    <w:rsid w:val="00187DEE"/>
    <w:rsid w:val="001900D4"/>
    <w:rsid w:val="00191373"/>
    <w:rsid w:val="0019151D"/>
    <w:rsid w:val="00191DA1"/>
    <w:rsid w:val="00194CFF"/>
    <w:rsid w:val="00194D4E"/>
    <w:rsid w:val="001953B3"/>
    <w:rsid w:val="001965DC"/>
    <w:rsid w:val="00197F54"/>
    <w:rsid w:val="001A084B"/>
    <w:rsid w:val="001A2B8C"/>
    <w:rsid w:val="001A4042"/>
    <w:rsid w:val="001A4054"/>
    <w:rsid w:val="001A5155"/>
    <w:rsid w:val="001B1476"/>
    <w:rsid w:val="001B165A"/>
    <w:rsid w:val="001B16E2"/>
    <w:rsid w:val="001B17A6"/>
    <w:rsid w:val="001B2FAF"/>
    <w:rsid w:val="001B41F9"/>
    <w:rsid w:val="001B4EF6"/>
    <w:rsid w:val="001B54B9"/>
    <w:rsid w:val="001B6115"/>
    <w:rsid w:val="001B65C8"/>
    <w:rsid w:val="001C05A7"/>
    <w:rsid w:val="001C073B"/>
    <w:rsid w:val="001C1E87"/>
    <w:rsid w:val="001C2005"/>
    <w:rsid w:val="001C20FB"/>
    <w:rsid w:val="001C316C"/>
    <w:rsid w:val="001C3186"/>
    <w:rsid w:val="001C5522"/>
    <w:rsid w:val="001D0F52"/>
    <w:rsid w:val="001D3788"/>
    <w:rsid w:val="001D56AF"/>
    <w:rsid w:val="001D6E14"/>
    <w:rsid w:val="001E0283"/>
    <w:rsid w:val="001E1D51"/>
    <w:rsid w:val="001E318D"/>
    <w:rsid w:val="001E4488"/>
    <w:rsid w:val="001E46A9"/>
    <w:rsid w:val="001E49EF"/>
    <w:rsid w:val="001E4F19"/>
    <w:rsid w:val="001E6954"/>
    <w:rsid w:val="001E6EF1"/>
    <w:rsid w:val="001F1CB6"/>
    <w:rsid w:val="001F1EDC"/>
    <w:rsid w:val="001F2D0B"/>
    <w:rsid w:val="001F43D7"/>
    <w:rsid w:val="001F49BD"/>
    <w:rsid w:val="001F68F5"/>
    <w:rsid w:val="001F6991"/>
    <w:rsid w:val="001F6D1D"/>
    <w:rsid w:val="0020024A"/>
    <w:rsid w:val="0020249A"/>
    <w:rsid w:val="0020275B"/>
    <w:rsid w:val="002033CA"/>
    <w:rsid w:val="002046F0"/>
    <w:rsid w:val="00204D43"/>
    <w:rsid w:val="00205EFE"/>
    <w:rsid w:val="00206B09"/>
    <w:rsid w:val="00210AFB"/>
    <w:rsid w:val="00211F83"/>
    <w:rsid w:val="002130AF"/>
    <w:rsid w:val="0021457E"/>
    <w:rsid w:val="0021500A"/>
    <w:rsid w:val="00221702"/>
    <w:rsid w:val="002254D5"/>
    <w:rsid w:val="00225E69"/>
    <w:rsid w:val="002265DA"/>
    <w:rsid w:val="0022693C"/>
    <w:rsid w:val="00226CD4"/>
    <w:rsid w:val="00227CCE"/>
    <w:rsid w:val="00230236"/>
    <w:rsid w:val="0023025E"/>
    <w:rsid w:val="0023144F"/>
    <w:rsid w:val="00231A10"/>
    <w:rsid w:val="00231DDA"/>
    <w:rsid w:val="00231DEA"/>
    <w:rsid w:val="002336D9"/>
    <w:rsid w:val="002338D6"/>
    <w:rsid w:val="00235EB4"/>
    <w:rsid w:val="002366C7"/>
    <w:rsid w:val="00236A22"/>
    <w:rsid w:val="002408F4"/>
    <w:rsid w:val="0024098B"/>
    <w:rsid w:val="00240D18"/>
    <w:rsid w:val="002417D5"/>
    <w:rsid w:val="00241C8B"/>
    <w:rsid w:val="00241DDC"/>
    <w:rsid w:val="00246E95"/>
    <w:rsid w:val="00247DF4"/>
    <w:rsid w:val="002501D9"/>
    <w:rsid w:val="00251515"/>
    <w:rsid w:val="0025162D"/>
    <w:rsid w:val="00251729"/>
    <w:rsid w:val="002532C8"/>
    <w:rsid w:val="002535F7"/>
    <w:rsid w:val="00253E25"/>
    <w:rsid w:val="00260541"/>
    <w:rsid w:val="0026151D"/>
    <w:rsid w:val="00262E73"/>
    <w:rsid w:val="00263AE9"/>
    <w:rsid w:val="00265444"/>
    <w:rsid w:val="002658FB"/>
    <w:rsid w:val="00265A38"/>
    <w:rsid w:val="00267C19"/>
    <w:rsid w:val="002702A9"/>
    <w:rsid w:val="002717C9"/>
    <w:rsid w:val="00276F2C"/>
    <w:rsid w:val="00276FF5"/>
    <w:rsid w:val="002778EF"/>
    <w:rsid w:val="00277DDD"/>
    <w:rsid w:val="00280E39"/>
    <w:rsid w:val="002814E0"/>
    <w:rsid w:val="00281D24"/>
    <w:rsid w:val="00282A80"/>
    <w:rsid w:val="002832CA"/>
    <w:rsid w:val="00283565"/>
    <w:rsid w:val="002905B0"/>
    <w:rsid w:val="002906B1"/>
    <w:rsid w:val="002906D8"/>
    <w:rsid w:val="00290EF9"/>
    <w:rsid w:val="0029122F"/>
    <w:rsid w:val="002915CD"/>
    <w:rsid w:val="00292CD0"/>
    <w:rsid w:val="00293D58"/>
    <w:rsid w:val="002948DD"/>
    <w:rsid w:val="00294A74"/>
    <w:rsid w:val="00295908"/>
    <w:rsid w:val="00296DAF"/>
    <w:rsid w:val="00297779"/>
    <w:rsid w:val="00297922"/>
    <w:rsid w:val="002A072B"/>
    <w:rsid w:val="002A0ADD"/>
    <w:rsid w:val="002A160B"/>
    <w:rsid w:val="002A1641"/>
    <w:rsid w:val="002A2DEB"/>
    <w:rsid w:val="002A3535"/>
    <w:rsid w:val="002A4079"/>
    <w:rsid w:val="002B16F5"/>
    <w:rsid w:val="002B1AE5"/>
    <w:rsid w:val="002B461F"/>
    <w:rsid w:val="002B4B87"/>
    <w:rsid w:val="002B7C94"/>
    <w:rsid w:val="002C0A94"/>
    <w:rsid w:val="002C26A8"/>
    <w:rsid w:val="002C2BEA"/>
    <w:rsid w:val="002C3136"/>
    <w:rsid w:val="002C5062"/>
    <w:rsid w:val="002C5391"/>
    <w:rsid w:val="002C73E6"/>
    <w:rsid w:val="002D20C0"/>
    <w:rsid w:val="002D2E94"/>
    <w:rsid w:val="002D36F8"/>
    <w:rsid w:val="002D543D"/>
    <w:rsid w:val="002D579D"/>
    <w:rsid w:val="002D57FC"/>
    <w:rsid w:val="002D618D"/>
    <w:rsid w:val="002D6FD0"/>
    <w:rsid w:val="002D79B2"/>
    <w:rsid w:val="002D7E94"/>
    <w:rsid w:val="002E0B9D"/>
    <w:rsid w:val="002E1D79"/>
    <w:rsid w:val="002E55E1"/>
    <w:rsid w:val="002E6F59"/>
    <w:rsid w:val="002F0325"/>
    <w:rsid w:val="002F04E4"/>
    <w:rsid w:val="002F0FE7"/>
    <w:rsid w:val="002F1741"/>
    <w:rsid w:val="002F2E03"/>
    <w:rsid w:val="002F3EF8"/>
    <w:rsid w:val="002F5B49"/>
    <w:rsid w:val="002F5DCC"/>
    <w:rsid w:val="002F70BB"/>
    <w:rsid w:val="0030225B"/>
    <w:rsid w:val="00303890"/>
    <w:rsid w:val="00304443"/>
    <w:rsid w:val="00304680"/>
    <w:rsid w:val="003058E1"/>
    <w:rsid w:val="00306319"/>
    <w:rsid w:val="003071E6"/>
    <w:rsid w:val="003101A8"/>
    <w:rsid w:val="00311828"/>
    <w:rsid w:val="00311FDA"/>
    <w:rsid w:val="00312874"/>
    <w:rsid w:val="00313987"/>
    <w:rsid w:val="00315101"/>
    <w:rsid w:val="0031778D"/>
    <w:rsid w:val="00322714"/>
    <w:rsid w:val="0032391E"/>
    <w:rsid w:val="00323BA6"/>
    <w:rsid w:val="00324D31"/>
    <w:rsid w:val="00326402"/>
    <w:rsid w:val="00332A7D"/>
    <w:rsid w:val="00333401"/>
    <w:rsid w:val="00334B5C"/>
    <w:rsid w:val="00335CFB"/>
    <w:rsid w:val="00335FC1"/>
    <w:rsid w:val="00340FA8"/>
    <w:rsid w:val="00341004"/>
    <w:rsid w:val="00341B6D"/>
    <w:rsid w:val="00342972"/>
    <w:rsid w:val="00346878"/>
    <w:rsid w:val="00350024"/>
    <w:rsid w:val="0035111B"/>
    <w:rsid w:val="003513A7"/>
    <w:rsid w:val="00352ED8"/>
    <w:rsid w:val="0035377C"/>
    <w:rsid w:val="0035445C"/>
    <w:rsid w:val="00354851"/>
    <w:rsid w:val="00355443"/>
    <w:rsid w:val="00356CC2"/>
    <w:rsid w:val="00357A34"/>
    <w:rsid w:val="00357E1F"/>
    <w:rsid w:val="003602B5"/>
    <w:rsid w:val="003623ED"/>
    <w:rsid w:val="003625B0"/>
    <w:rsid w:val="003625BD"/>
    <w:rsid w:val="0036269D"/>
    <w:rsid w:val="0036325E"/>
    <w:rsid w:val="003636F8"/>
    <w:rsid w:val="00363710"/>
    <w:rsid w:val="003639E1"/>
    <w:rsid w:val="00366F0B"/>
    <w:rsid w:val="003703E7"/>
    <w:rsid w:val="00373120"/>
    <w:rsid w:val="00374CE6"/>
    <w:rsid w:val="00374F35"/>
    <w:rsid w:val="003827C9"/>
    <w:rsid w:val="00382F46"/>
    <w:rsid w:val="003835A6"/>
    <w:rsid w:val="0038567B"/>
    <w:rsid w:val="003865F4"/>
    <w:rsid w:val="00386F8A"/>
    <w:rsid w:val="00386FEB"/>
    <w:rsid w:val="003872EF"/>
    <w:rsid w:val="0038750A"/>
    <w:rsid w:val="003878D9"/>
    <w:rsid w:val="00392DC0"/>
    <w:rsid w:val="003935E0"/>
    <w:rsid w:val="00393D48"/>
    <w:rsid w:val="0039483F"/>
    <w:rsid w:val="003A1007"/>
    <w:rsid w:val="003A17B9"/>
    <w:rsid w:val="003A1A93"/>
    <w:rsid w:val="003A39D0"/>
    <w:rsid w:val="003A461B"/>
    <w:rsid w:val="003A524B"/>
    <w:rsid w:val="003A5EFA"/>
    <w:rsid w:val="003B0BAB"/>
    <w:rsid w:val="003B1FEA"/>
    <w:rsid w:val="003B31FB"/>
    <w:rsid w:val="003B335B"/>
    <w:rsid w:val="003B384F"/>
    <w:rsid w:val="003B6FA3"/>
    <w:rsid w:val="003B7129"/>
    <w:rsid w:val="003B78BB"/>
    <w:rsid w:val="003B7A9F"/>
    <w:rsid w:val="003B7CB2"/>
    <w:rsid w:val="003C2101"/>
    <w:rsid w:val="003C6215"/>
    <w:rsid w:val="003D155B"/>
    <w:rsid w:val="003D17D6"/>
    <w:rsid w:val="003D2D5C"/>
    <w:rsid w:val="003D3386"/>
    <w:rsid w:val="003D4180"/>
    <w:rsid w:val="003D49C4"/>
    <w:rsid w:val="003D4FE9"/>
    <w:rsid w:val="003D540D"/>
    <w:rsid w:val="003D619C"/>
    <w:rsid w:val="003D697E"/>
    <w:rsid w:val="003E059E"/>
    <w:rsid w:val="003E0D57"/>
    <w:rsid w:val="003E190D"/>
    <w:rsid w:val="003E3A57"/>
    <w:rsid w:val="003E4086"/>
    <w:rsid w:val="003E4B2E"/>
    <w:rsid w:val="003E69BA"/>
    <w:rsid w:val="003F0F66"/>
    <w:rsid w:val="003F31DE"/>
    <w:rsid w:val="003F43A7"/>
    <w:rsid w:val="003F7940"/>
    <w:rsid w:val="004012AA"/>
    <w:rsid w:val="0040173B"/>
    <w:rsid w:val="004018AF"/>
    <w:rsid w:val="00401992"/>
    <w:rsid w:val="004024B3"/>
    <w:rsid w:val="004030F5"/>
    <w:rsid w:val="004044C8"/>
    <w:rsid w:val="004052D6"/>
    <w:rsid w:val="00406365"/>
    <w:rsid w:val="00407CD1"/>
    <w:rsid w:val="00410C4B"/>
    <w:rsid w:val="00412B66"/>
    <w:rsid w:val="00412B9E"/>
    <w:rsid w:val="00413C99"/>
    <w:rsid w:val="00420DE9"/>
    <w:rsid w:val="00422406"/>
    <w:rsid w:val="004225C4"/>
    <w:rsid w:val="004229E5"/>
    <w:rsid w:val="00423EB2"/>
    <w:rsid w:val="004242D1"/>
    <w:rsid w:val="00425991"/>
    <w:rsid w:val="00426EC9"/>
    <w:rsid w:val="004301F3"/>
    <w:rsid w:val="00430A1E"/>
    <w:rsid w:val="004315C4"/>
    <w:rsid w:val="004316FA"/>
    <w:rsid w:val="00431D64"/>
    <w:rsid w:val="00432FB7"/>
    <w:rsid w:val="00434553"/>
    <w:rsid w:val="00435E27"/>
    <w:rsid w:val="004414FB"/>
    <w:rsid w:val="00443102"/>
    <w:rsid w:val="00445569"/>
    <w:rsid w:val="004465F5"/>
    <w:rsid w:val="00446741"/>
    <w:rsid w:val="00447167"/>
    <w:rsid w:val="004475A8"/>
    <w:rsid w:val="00447E13"/>
    <w:rsid w:val="0045137A"/>
    <w:rsid w:val="00451FFC"/>
    <w:rsid w:val="00453A60"/>
    <w:rsid w:val="00455BBD"/>
    <w:rsid w:val="00457CBD"/>
    <w:rsid w:val="00460CE1"/>
    <w:rsid w:val="00463554"/>
    <w:rsid w:val="004648BA"/>
    <w:rsid w:val="004650FA"/>
    <w:rsid w:val="00466CD9"/>
    <w:rsid w:val="00466D9F"/>
    <w:rsid w:val="00466EEA"/>
    <w:rsid w:val="00470E6E"/>
    <w:rsid w:val="00471917"/>
    <w:rsid w:val="00471A53"/>
    <w:rsid w:val="00471DD7"/>
    <w:rsid w:val="004733B5"/>
    <w:rsid w:val="004743B5"/>
    <w:rsid w:val="0047494A"/>
    <w:rsid w:val="00474B3C"/>
    <w:rsid w:val="00476479"/>
    <w:rsid w:val="004769BF"/>
    <w:rsid w:val="00476C6B"/>
    <w:rsid w:val="00476EE2"/>
    <w:rsid w:val="0048002B"/>
    <w:rsid w:val="0048177D"/>
    <w:rsid w:val="00484D4D"/>
    <w:rsid w:val="00485099"/>
    <w:rsid w:val="00485200"/>
    <w:rsid w:val="00486057"/>
    <w:rsid w:val="004861EB"/>
    <w:rsid w:val="00486765"/>
    <w:rsid w:val="00486C9B"/>
    <w:rsid w:val="00486D76"/>
    <w:rsid w:val="00487D5E"/>
    <w:rsid w:val="00490332"/>
    <w:rsid w:val="00492574"/>
    <w:rsid w:val="0049272F"/>
    <w:rsid w:val="004953B8"/>
    <w:rsid w:val="00496117"/>
    <w:rsid w:val="004965BD"/>
    <w:rsid w:val="00497DF5"/>
    <w:rsid w:val="004A0909"/>
    <w:rsid w:val="004A0D88"/>
    <w:rsid w:val="004A54F3"/>
    <w:rsid w:val="004A556D"/>
    <w:rsid w:val="004A5A90"/>
    <w:rsid w:val="004A5AAB"/>
    <w:rsid w:val="004A676E"/>
    <w:rsid w:val="004B06F4"/>
    <w:rsid w:val="004B0AE4"/>
    <w:rsid w:val="004B1116"/>
    <w:rsid w:val="004B30D5"/>
    <w:rsid w:val="004B3909"/>
    <w:rsid w:val="004B395E"/>
    <w:rsid w:val="004B63D8"/>
    <w:rsid w:val="004B6A7C"/>
    <w:rsid w:val="004B6F4D"/>
    <w:rsid w:val="004C1AA5"/>
    <w:rsid w:val="004C2902"/>
    <w:rsid w:val="004C5084"/>
    <w:rsid w:val="004C54F3"/>
    <w:rsid w:val="004C670B"/>
    <w:rsid w:val="004C7CF6"/>
    <w:rsid w:val="004D07BD"/>
    <w:rsid w:val="004D20AD"/>
    <w:rsid w:val="004D2A8A"/>
    <w:rsid w:val="004D327F"/>
    <w:rsid w:val="004D3D59"/>
    <w:rsid w:val="004E1E6D"/>
    <w:rsid w:val="004E212D"/>
    <w:rsid w:val="004E33E4"/>
    <w:rsid w:val="004E3450"/>
    <w:rsid w:val="004E5DA1"/>
    <w:rsid w:val="004E6447"/>
    <w:rsid w:val="004E6A03"/>
    <w:rsid w:val="004E6C1A"/>
    <w:rsid w:val="004E7715"/>
    <w:rsid w:val="004F129A"/>
    <w:rsid w:val="004F3128"/>
    <w:rsid w:val="004F38CD"/>
    <w:rsid w:val="004F3EEE"/>
    <w:rsid w:val="004F458F"/>
    <w:rsid w:val="004F47AF"/>
    <w:rsid w:val="004F7947"/>
    <w:rsid w:val="004F7AE9"/>
    <w:rsid w:val="005009D9"/>
    <w:rsid w:val="00501DF8"/>
    <w:rsid w:val="0050302F"/>
    <w:rsid w:val="00503854"/>
    <w:rsid w:val="00503AE3"/>
    <w:rsid w:val="00507716"/>
    <w:rsid w:val="00507B98"/>
    <w:rsid w:val="00511DA7"/>
    <w:rsid w:val="00512594"/>
    <w:rsid w:val="00513462"/>
    <w:rsid w:val="00513BCB"/>
    <w:rsid w:val="00516186"/>
    <w:rsid w:val="0051655B"/>
    <w:rsid w:val="00517F0C"/>
    <w:rsid w:val="0052026F"/>
    <w:rsid w:val="0052078E"/>
    <w:rsid w:val="00520ADA"/>
    <w:rsid w:val="00520FD9"/>
    <w:rsid w:val="005210C4"/>
    <w:rsid w:val="00521A52"/>
    <w:rsid w:val="0052453C"/>
    <w:rsid w:val="005253F6"/>
    <w:rsid w:val="00525784"/>
    <w:rsid w:val="00525B32"/>
    <w:rsid w:val="00526815"/>
    <w:rsid w:val="00531BDE"/>
    <w:rsid w:val="00532282"/>
    <w:rsid w:val="00532A00"/>
    <w:rsid w:val="005336B7"/>
    <w:rsid w:val="00534F4E"/>
    <w:rsid w:val="0053547B"/>
    <w:rsid w:val="00535D03"/>
    <w:rsid w:val="00535F56"/>
    <w:rsid w:val="00536252"/>
    <w:rsid w:val="00536273"/>
    <w:rsid w:val="0053685B"/>
    <w:rsid w:val="005375B1"/>
    <w:rsid w:val="00537C3A"/>
    <w:rsid w:val="005404EE"/>
    <w:rsid w:val="005420CB"/>
    <w:rsid w:val="0054574E"/>
    <w:rsid w:val="0054670B"/>
    <w:rsid w:val="00546775"/>
    <w:rsid w:val="00547238"/>
    <w:rsid w:val="00550854"/>
    <w:rsid w:val="00550C9D"/>
    <w:rsid w:val="005513B0"/>
    <w:rsid w:val="00553336"/>
    <w:rsid w:val="00553E12"/>
    <w:rsid w:val="0055438E"/>
    <w:rsid w:val="00554B4E"/>
    <w:rsid w:val="00557AAC"/>
    <w:rsid w:val="00557CC5"/>
    <w:rsid w:val="00560DD0"/>
    <w:rsid w:val="005628FD"/>
    <w:rsid w:val="0056290E"/>
    <w:rsid w:val="005641CA"/>
    <w:rsid w:val="005643F5"/>
    <w:rsid w:val="00564446"/>
    <w:rsid w:val="00565932"/>
    <w:rsid w:val="00565B69"/>
    <w:rsid w:val="00566373"/>
    <w:rsid w:val="00567104"/>
    <w:rsid w:val="00567E30"/>
    <w:rsid w:val="00567E83"/>
    <w:rsid w:val="0057194E"/>
    <w:rsid w:val="005743BF"/>
    <w:rsid w:val="00576B03"/>
    <w:rsid w:val="00576FE6"/>
    <w:rsid w:val="00577CEB"/>
    <w:rsid w:val="00580F33"/>
    <w:rsid w:val="00581CBD"/>
    <w:rsid w:val="00582D04"/>
    <w:rsid w:val="00583536"/>
    <w:rsid w:val="00583D67"/>
    <w:rsid w:val="00585734"/>
    <w:rsid w:val="00585D0A"/>
    <w:rsid w:val="005916DA"/>
    <w:rsid w:val="0059243C"/>
    <w:rsid w:val="005939C4"/>
    <w:rsid w:val="00596874"/>
    <w:rsid w:val="005A0C0B"/>
    <w:rsid w:val="005A1FDC"/>
    <w:rsid w:val="005A2B9A"/>
    <w:rsid w:val="005A5DBE"/>
    <w:rsid w:val="005A6053"/>
    <w:rsid w:val="005A6AB1"/>
    <w:rsid w:val="005B2C4C"/>
    <w:rsid w:val="005B354F"/>
    <w:rsid w:val="005B3883"/>
    <w:rsid w:val="005B4C95"/>
    <w:rsid w:val="005B4CAA"/>
    <w:rsid w:val="005B7A18"/>
    <w:rsid w:val="005B7DE5"/>
    <w:rsid w:val="005C017B"/>
    <w:rsid w:val="005C05F9"/>
    <w:rsid w:val="005C1A92"/>
    <w:rsid w:val="005C1B9E"/>
    <w:rsid w:val="005C2C12"/>
    <w:rsid w:val="005C314D"/>
    <w:rsid w:val="005C3B02"/>
    <w:rsid w:val="005C4438"/>
    <w:rsid w:val="005C490D"/>
    <w:rsid w:val="005C49A6"/>
    <w:rsid w:val="005C5912"/>
    <w:rsid w:val="005C6186"/>
    <w:rsid w:val="005D0A2F"/>
    <w:rsid w:val="005D0A6B"/>
    <w:rsid w:val="005D0ACC"/>
    <w:rsid w:val="005D2C3C"/>
    <w:rsid w:val="005D6ADA"/>
    <w:rsid w:val="005E0180"/>
    <w:rsid w:val="005E0B56"/>
    <w:rsid w:val="005E1337"/>
    <w:rsid w:val="005E3EC4"/>
    <w:rsid w:val="005E4766"/>
    <w:rsid w:val="005E50A7"/>
    <w:rsid w:val="005E530A"/>
    <w:rsid w:val="005E56C8"/>
    <w:rsid w:val="005E7658"/>
    <w:rsid w:val="005E7B00"/>
    <w:rsid w:val="005F0EAE"/>
    <w:rsid w:val="005F1BE6"/>
    <w:rsid w:val="005F1DD9"/>
    <w:rsid w:val="005F1F05"/>
    <w:rsid w:val="005F3B36"/>
    <w:rsid w:val="005F5486"/>
    <w:rsid w:val="005F5B3E"/>
    <w:rsid w:val="00601F3E"/>
    <w:rsid w:val="006023C4"/>
    <w:rsid w:val="00602FC2"/>
    <w:rsid w:val="00603AFA"/>
    <w:rsid w:val="00605CE9"/>
    <w:rsid w:val="00610EA5"/>
    <w:rsid w:val="00611201"/>
    <w:rsid w:val="00617DE7"/>
    <w:rsid w:val="00617E72"/>
    <w:rsid w:val="0062280F"/>
    <w:rsid w:val="00622812"/>
    <w:rsid w:val="006245D0"/>
    <w:rsid w:val="00624781"/>
    <w:rsid w:val="00624C20"/>
    <w:rsid w:val="0062507C"/>
    <w:rsid w:val="00625771"/>
    <w:rsid w:val="006262BA"/>
    <w:rsid w:val="0062757C"/>
    <w:rsid w:val="00631632"/>
    <w:rsid w:val="00632478"/>
    <w:rsid w:val="006327C0"/>
    <w:rsid w:val="006343D0"/>
    <w:rsid w:val="00634BFB"/>
    <w:rsid w:val="00637EB6"/>
    <w:rsid w:val="006417BE"/>
    <w:rsid w:val="006448A6"/>
    <w:rsid w:val="0064520D"/>
    <w:rsid w:val="0064528B"/>
    <w:rsid w:val="006470F7"/>
    <w:rsid w:val="0064796C"/>
    <w:rsid w:val="0065054B"/>
    <w:rsid w:val="0065324F"/>
    <w:rsid w:val="006536C5"/>
    <w:rsid w:val="00654A22"/>
    <w:rsid w:val="00654BA3"/>
    <w:rsid w:val="006559F6"/>
    <w:rsid w:val="00655FD8"/>
    <w:rsid w:val="00656ED0"/>
    <w:rsid w:val="00656F1E"/>
    <w:rsid w:val="0065732F"/>
    <w:rsid w:val="00660D43"/>
    <w:rsid w:val="006617FC"/>
    <w:rsid w:val="006621F6"/>
    <w:rsid w:val="00664FEF"/>
    <w:rsid w:val="00665664"/>
    <w:rsid w:val="00670800"/>
    <w:rsid w:val="006735F0"/>
    <w:rsid w:val="00673DFC"/>
    <w:rsid w:val="00673F6C"/>
    <w:rsid w:val="006741AD"/>
    <w:rsid w:val="00676BD7"/>
    <w:rsid w:val="0068153C"/>
    <w:rsid w:val="006825C7"/>
    <w:rsid w:val="00682BCE"/>
    <w:rsid w:val="00685900"/>
    <w:rsid w:val="00685B82"/>
    <w:rsid w:val="0068721B"/>
    <w:rsid w:val="006875CF"/>
    <w:rsid w:val="0069005D"/>
    <w:rsid w:val="00690E00"/>
    <w:rsid w:val="0069175F"/>
    <w:rsid w:val="0069644D"/>
    <w:rsid w:val="006A0124"/>
    <w:rsid w:val="006A2566"/>
    <w:rsid w:val="006A2B1E"/>
    <w:rsid w:val="006A3121"/>
    <w:rsid w:val="006A443A"/>
    <w:rsid w:val="006A489B"/>
    <w:rsid w:val="006A51FE"/>
    <w:rsid w:val="006B3812"/>
    <w:rsid w:val="006B595D"/>
    <w:rsid w:val="006B5DBF"/>
    <w:rsid w:val="006C01B0"/>
    <w:rsid w:val="006C1DB3"/>
    <w:rsid w:val="006C26C6"/>
    <w:rsid w:val="006C2D66"/>
    <w:rsid w:val="006C2E22"/>
    <w:rsid w:val="006C3CE1"/>
    <w:rsid w:val="006C45F2"/>
    <w:rsid w:val="006C50AD"/>
    <w:rsid w:val="006C5273"/>
    <w:rsid w:val="006C7C82"/>
    <w:rsid w:val="006C7C9E"/>
    <w:rsid w:val="006D3879"/>
    <w:rsid w:val="006D738E"/>
    <w:rsid w:val="006D7AC3"/>
    <w:rsid w:val="006E094A"/>
    <w:rsid w:val="006E0A72"/>
    <w:rsid w:val="006E1EE1"/>
    <w:rsid w:val="006E2491"/>
    <w:rsid w:val="006E25A7"/>
    <w:rsid w:val="006E2866"/>
    <w:rsid w:val="006E5B90"/>
    <w:rsid w:val="006E787F"/>
    <w:rsid w:val="006F091F"/>
    <w:rsid w:val="006F13D9"/>
    <w:rsid w:val="006F2874"/>
    <w:rsid w:val="006F28A8"/>
    <w:rsid w:val="006F2B29"/>
    <w:rsid w:val="006F444B"/>
    <w:rsid w:val="006F5326"/>
    <w:rsid w:val="006F6EAC"/>
    <w:rsid w:val="006F73AC"/>
    <w:rsid w:val="00700992"/>
    <w:rsid w:val="00701BB7"/>
    <w:rsid w:val="007031EF"/>
    <w:rsid w:val="00703A84"/>
    <w:rsid w:val="0070466B"/>
    <w:rsid w:val="007110C1"/>
    <w:rsid w:val="007113A3"/>
    <w:rsid w:val="007121C4"/>
    <w:rsid w:val="0071346C"/>
    <w:rsid w:val="00714E9D"/>
    <w:rsid w:val="007207EE"/>
    <w:rsid w:val="007212CF"/>
    <w:rsid w:val="00722CD0"/>
    <w:rsid w:val="00722DA4"/>
    <w:rsid w:val="007232B3"/>
    <w:rsid w:val="00725609"/>
    <w:rsid w:val="00726783"/>
    <w:rsid w:val="00726977"/>
    <w:rsid w:val="00726D6E"/>
    <w:rsid w:val="007308F2"/>
    <w:rsid w:val="00730D06"/>
    <w:rsid w:val="00731095"/>
    <w:rsid w:val="00735949"/>
    <w:rsid w:val="00735987"/>
    <w:rsid w:val="00736539"/>
    <w:rsid w:val="00736880"/>
    <w:rsid w:val="007371B4"/>
    <w:rsid w:val="007403E5"/>
    <w:rsid w:val="00740479"/>
    <w:rsid w:val="00741126"/>
    <w:rsid w:val="00744900"/>
    <w:rsid w:val="00744EA2"/>
    <w:rsid w:val="00745438"/>
    <w:rsid w:val="00745F6A"/>
    <w:rsid w:val="0074621C"/>
    <w:rsid w:val="00750626"/>
    <w:rsid w:val="00751A37"/>
    <w:rsid w:val="00753767"/>
    <w:rsid w:val="0075791F"/>
    <w:rsid w:val="00757A84"/>
    <w:rsid w:val="007618A7"/>
    <w:rsid w:val="00762331"/>
    <w:rsid w:val="007633B4"/>
    <w:rsid w:val="0076375D"/>
    <w:rsid w:val="007654E6"/>
    <w:rsid w:val="007660ED"/>
    <w:rsid w:val="00766FAD"/>
    <w:rsid w:val="00767F6A"/>
    <w:rsid w:val="00771F4C"/>
    <w:rsid w:val="00772819"/>
    <w:rsid w:val="00772980"/>
    <w:rsid w:val="00772B57"/>
    <w:rsid w:val="00773BE0"/>
    <w:rsid w:val="00774C16"/>
    <w:rsid w:val="00776E78"/>
    <w:rsid w:val="00777237"/>
    <w:rsid w:val="007773C0"/>
    <w:rsid w:val="00780B0E"/>
    <w:rsid w:val="00780BF4"/>
    <w:rsid w:val="0078216B"/>
    <w:rsid w:val="00784BFB"/>
    <w:rsid w:val="00784FDC"/>
    <w:rsid w:val="00785CA8"/>
    <w:rsid w:val="00786104"/>
    <w:rsid w:val="00786BC9"/>
    <w:rsid w:val="00786C74"/>
    <w:rsid w:val="00790430"/>
    <w:rsid w:val="0079085E"/>
    <w:rsid w:val="00790A41"/>
    <w:rsid w:val="0079101D"/>
    <w:rsid w:val="00792F7E"/>
    <w:rsid w:val="00793571"/>
    <w:rsid w:val="00793797"/>
    <w:rsid w:val="00795EA7"/>
    <w:rsid w:val="00795EC0"/>
    <w:rsid w:val="00796495"/>
    <w:rsid w:val="007A029B"/>
    <w:rsid w:val="007A04A5"/>
    <w:rsid w:val="007A0D35"/>
    <w:rsid w:val="007A1764"/>
    <w:rsid w:val="007A1FFD"/>
    <w:rsid w:val="007A217A"/>
    <w:rsid w:val="007A407F"/>
    <w:rsid w:val="007A4876"/>
    <w:rsid w:val="007A4A97"/>
    <w:rsid w:val="007A6792"/>
    <w:rsid w:val="007B292C"/>
    <w:rsid w:val="007B465D"/>
    <w:rsid w:val="007B53D0"/>
    <w:rsid w:val="007B621A"/>
    <w:rsid w:val="007B7788"/>
    <w:rsid w:val="007B7AFE"/>
    <w:rsid w:val="007C04C9"/>
    <w:rsid w:val="007C27AA"/>
    <w:rsid w:val="007C2ACC"/>
    <w:rsid w:val="007C57DC"/>
    <w:rsid w:val="007C7063"/>
    <w:rsid w:val="007D0085"/>
    <w:rsid w:val="007D0B12"/>
    <w:rsid w:val="007D4674"/>
    <w:rsid w:val="007D4BD7"/>
    <w:rsid w:val="007D5DDF"/>
    <w:rsid w:val="007D62BB"/>
    <w:rsid w:val="007D7E20"/>
    <w:rsid w:val="007E18BB"/>
    <w:rsid w:val="007E43FB"/>
    <w:rsid w:val="007E44BA"/>
    <w:rsid w:val="007E4B49"/>
    <w:rsid w:val="007F20DE"/>
    <w:rsid w:val="007F2F1E"/>
    <w:rsid w:val="007F3334"/>
    <w:rsid w:val="007F383B"/>
    <w:rsid w:val="007F3BFF"/>
    <w:rsid w:val="007F4F8D"/>
    <w:rsid w:val="007F6108"/>
    <w:rsid w:val="00803816"/>
    <w:rsid w:val="00803902"/>
    <w:rsid w:val="00805363"/>
    <w:rsid w:val="00807EAF"/>
    <w:rsid w:val="00810E3F"/>
    <w:rsid w:val="00811409"/>
    <w:rsid w:val="0081484E"/>
    <w:rsid w:val="008175F8"/>
    <w:rsid w:val="00820359"/>
    <w:rsid w:val="00820472"/>
    <w:rsid w:val="00821969"/>
    <w:rsid w:val="00821CE2"/>
    <w:rsid w:val="008227DF"/>
    <w:rsid w:val="00823EC3"/>
    <w:rsid w:val="0082489B"/>
    <w:rsid w:val="00825D29"/>
    <w:rsid w:val="00826C8C"/>
    <w:rsid w:val="008275B5"/>
    <w:rsid w:val="00827864"/>
    <w:rsid w:val="00831D00"/>
    <w:rsid w:val="00831DBC"/>
    <w:rsid w:val="00831E25"/>
    <w:rsid w:val="00832C91"/>
    <w:rsid w:val="00833199"/>
    <w:rsid w:val="0083410C"/>
    <w:rsid w:val="00834488"/>
    <w:rsid w:val="00834BCA"/>
    <w:rsid w:val="00834C4B"/>
    <w:rsid w:val="00834D05"/>
    <w:rsid w:val="00835977"/>
    <w:rsid w:val="008367AF"/>
    <w:rsid w:val="00837A8D"/>
    <w:rsid w:val="00840787"/>
    <w:rsid w:val="008416E7"/>
    <w:rsid w:val="00844A60"/>
    <w:rsid w:val="00844BF9"/>
    <w:rsid w:val="0084540F"/>
    <w:rsid w:val="00847131"/>
    <w:rsid w:val="00847D79"/>
    <w:rsid w:val="00850150"/>
    <w:rsid w:val="00854C6E"/>
    <w:rsid w:val="00855576"/>
    <w:rsid w:val="00855F82"/>
    <w:rsid w:val="00857F97"/>
    <w:rsid w:val="00861D6F"/>
    <w:rsid w:val="0086278D"/>
    <w:rsid w:val="008633AB"/>
    <w:rsid w:val="0086391A"/>
    <w:rsid w:val="00864A5C"/>
    <w:rsid w:val="008650E0"/>
    <w:rsid w:val="00865F67"/>
    <w:rsid w:val="00866868"/>
    <w:rsid w:val="00866DF3"/>
    <w:rsid w:val="00867129"/>
    <w:rsid w:val="00867DD0"/>
    <w:rsid w:val="00870181"/>
    <w:rsid w:val="00874B17"/>
    <w:rsid w:val="00875449"/>
    <w:rsid w:val="00875FB3"/>
    <w:rsid w:val="0087665A"/>
    <w:rsid w:val="00877020"/>
    <w:rsid w:val="00881251"/>
    <w:rsid w:val="0088161B"/>
    <w:rsid w:val="00883612"/>
    <w:rsid w:val="008837DB"/>
    <w:rsid w:val="008840A5"/>
    <w:rsid w:val="00885BE3"/>
    <w:rsid w:val="00886172"/>
    <w:rsid w:val="00886EF3"/>
    <w:rsid w:val="00890184"/>
    <w:rsid w:val="008928C0"/>
    <w:rsid w:val="00895EC2"/>
    <w:rsid w:val="00897AF4"/>
    <w:rsid w:val="008A48F4"/>
    <w:rsid w:val="008A55DD"/>
    <w:rsid w:val="008A5B2D"/>
    <w:rsid w:val="008B1A01"/>
    <w:rsid w:val="008B251C"/>
    <w:rsid w:val="008B360C"/>
    <w:rsid w:val="008B3B48"/>
    <w:rsid w:val="008B598A"/>
    <w:rsid w:val="008B6959"/>
    <w:rsid w:val="008B7671"/>
    <w:rsid w:val="008C02A0"/>
    <w:rsid w:val="008C1613"/>
    <w:rsid w:val="008C2A01"/>
    <w:rsid w:val="008C3A30"/>
    <w:rsid w:val="008C4128"/>
    <w:rsid w:val="008C44A2"/>
    <w:rsid w:val="008C6B2F"/>
    <w:rsid w:val="008C7960"/>
    <w:rsid w:val="008D024B"/>
    <w:rsid w:val="008D067B"/>
    <w:rsid w:val="008D108D"/>
    <w:rsid w:val="008D3C68"/>
    <w:rsid w:val="008D414E"/>
    <w:rsid w:val="008D4162"/>
    <w:rsid w:val="008D55F4"/>
    <w:rsid w:val="008D5C09"/>
    <w:rsid w:val="008D6CF2"/>
    <w:rsid w:val="008D6F47"/>
    <w:rsid w:val="008D76F2"/>
    <w:rsid w:val="008E06F3"/>
    <w:rsid w:val="008E10A5"/>
    <w:rsid w:val="008E3537"/>
    <w:rsid w:val="008E4360"/>
    <w:rsid w:val="008E57E1"/>
    <w:rsid w:val="008E76E2"/>
    <w:rsid w:val="008F1C4D"/>
    <w:rsid w:val="008F2A26"/>
    <w:rsid w:val="008F2A60"/>
    <w:rsid w:val="008F3E0B"/>
    <w:rsid w:val="008F64D3"/>
    <w:rsid w:val="008F785A"/>
    <w:rsid w:val="00900075"/>
    <w:rsid w:val="009003EB"/>
    <w:rsid w:val="00900BAA"/>
    <w:rsid w:val="00903ADD"/>
    <w:rsid w:val="00903DEB"/>
    <w:rsid w:val="00904512"/>
    <w:rsid w:val="00907B19"/>
    <w:rsid w:val="00910EE4"/>
    <w:rsid w:val="00911646"/>
    <w:rsid w:val="00911D8B"/>
    <w:rsid w:val="009124DB"/>
    <w:rsid w:val="00912954"/>
    <w:rsid w:val="00913E10"/>
    <w:rsid w:val="00914BA5"/>
    <w:rsid w:val="00915302"/>
    <w:rsid w:val="00915336"/>
    <w:rsid w:val="0091697A"/>
    <w:rsid w:val="00917712"/>
    <w:rsid w:val="00917814"/>
    <w:rsid w:val="009203B4"/>
    <w:rsid w:val="00921004"/>
    <w:rsid w:val="00922B41"/>
    <w:rsid w:val="00927E76"/>
    <w:rsid w:val="009322E9"/>
    <w:rsid w:val="00932315"/>
    <w:rsid w:val="0093234C"/>
    <w:rsid w:val="00932B4C"/>
    <w:rsid w:val="009330FA"/>
    <w:rsid w:val="0093381F"/>
    <w:rsid w:val="00933C56"/>
    <w:rsid w:val="0093413B"/>
    <w:rsid w:val="00935FB0"/>
    <w:rsid w:val="00936701"/>
    <w:rsid w:val="0094508F"/>
    <w:rsid w:val="00946515"/>
    <w:rsid w:val="009475C8"/>
    <w:rsid w:val="00950A43"/>
    <w:rsid w:val="00951531"/>
    <w:rsid w:val="00951BB5"/>
    <w:rsid w:val="00952858"/>
    <w:rsid w:val="009545B4"/>
    <w:rsid w:val="00957813"/>
    <w:rsid w:val="009615BB"/>
    <w:rsid w:val="009617D1"/>
    <w:rsid w:val="00962A4F"/>
    <w:rsid w:val="00962D55"/>
    <w:rsid w:val="009648B4"/>
    <w:rsid w:val="0096587C"/>
    <w:rsid w:val="00965CD0"/>
    <w:rsid w:val="00972AB9"/>
    <w:rsid w:val="009738C4"/>
    <w:rsid w:val="00973C2A"/>
    <w:rsid w:val="00975D1B"/>
    <w:rsid w:val="00982900"/>
    <w:rsid w:val="009829C1"/>
    <w:rsid w:val="00984AA9"/>
    <w:rsid w:val="00984B15"/>
    <w:rsid w:val="00986BA2"/>
    <w:rsid w:val="00987883"/>
    <w:rsid w:val="00987FA0"/>
    <w:rsid w:val="00991470"/>
    <w:rsid w:val="00991B48"/>
    <w:rsid w:val="00991D6C"/>
    <w:rsid w:val="00992177"/>
    <w:rsid w:val="00994C81"/>
    <w:rsid w:val="00994D32"/>
    <w:rsid w:val="0099532C"/>
    <w:rsid w:val="00995577"/>
    <w:rsid w:val="00995C71"/>
    <w:rsid w:val="00995D9A"/>
    <w:rsid w:val="0099613E"/>
    <w:rsid w:val="00996311"/>
    <w:rsid w:val="009964D9"/>
    <w:rsid w:val="00997CF9"/>
    <w:rsid w:val="009A1299"/>
    <w:rsid w:val="009A1B78"/>
    <w:rsid w:val="009A2BAE"/>
    <w:rsid w:val="009A346F"/>
    <w:rsid w:val="009A4C5B"/>
    <w:rsid w:val="009A5F94"/>
    <w:rsid w:val="009A6A54"/>
    <w:rsid w:val="009A7566"/>
    <w:rsid w:val="009A7D90"/>
    <w:rsid w:val="009B2522"/>
    <w:rsid w:val="009B3107"/>
    <w:rsid w:val="009B3193"/>
    <w:rsid w:val="009B341A"/>
    <w:rsid w:val="009B42FA"/>
    <w:rsid w:val="009B53A0"/>
    <w:rsid w:val="009B7389"/>
    <w:rsid w:val="009C04B2"/>
    <w:rsid w:val="009C057A"/>
    <w:rsid w:val="009C31F6"/>
    <w:rsid w:val="009C383E"/>
    <w:rsid w:val="009C3889"/>
    <w:rsid w:val="009C4592"/>
    <w:rsid w:val="009C4B43"/>
    <w:rsid w:val="009C530E"/>
    <w:rsid w:val="009C62F3"/>
    <w:rsid w:val="009C668A"/>
    <w:rsid w:val="009C7170"/>
    <w:rsid w:val="009C746E"/>
    <w:rsid w:val="009D07B2"/>
    <w:rsid w:val="009D1028"/>
    <w:rsid w:val="009D21E2"/>
    <w:rsid w:val="009D349A"/>
    <w:rsid w:val="009D3AAE"/>
    <w:rsid w:val="009D5047"/>
    <w:rsid w:val="009D6DAA"/>
    <w:rsid w:val="009D6EE5"/>
    <w:rsid w:val="009D76DE"/>
    <w:rsid w:val="009D7C51"/>
    <w:rsid w:val="009E0099"/>
    <w:rsid w:val="009E1E14"/>
    <w:rsid w:val="009E1FD2"/>
    <w:rsid w:val="009E26D9"/>
    <w:rsid w:val="009E4C61"/>
    <w:rsid w:val="009E7E5E"/>
    <w:rsid w:val="009F0995"/>
    <w:rsid w:val="009F1A47"/>
    <w:rsid w:val="009F3256"/>
    <w:rsid w:val="009F47E0"/>
    <w:rsid w:val="009F5C0B"/>
    <w:rsid w:val="009F697C"/>
    <w:rsid w:val="009F6CF1"/>
    <w:rsid w:val="009F6E25"/>
    <w:rsid w:val="009F6FB7"/>
    <w:rsid w:val="00A00CC0"/>
    <w:rsid w:val="00A01F53"/>
    <w:rsid w:val="00A064CA"/>
    <w:rsid w:val="00A06774"/>
    <w:rsid w:val="00A07D52"/>
    <w:rsid w:val="00A106B5"/>
    <w:rsid w:val="00A10703"/>
    <w:rsid w:val="00A10972"/>
    <w:rsid w:val="00A11A68"/>
    <w:rsid w:val="00A12AF6"/>
    <w:rsid w:val="00A12B57"/>
    <w:rsid w:val="00A12C49"/>
    <w:rsid w:val="00A1354D"/>
    <w:rsid w:val="00A14904"/>
    <w:rsid w:val="00A14C7A"/>
    <w:rsid w:val="00A14C93"/>
    <w:rsid w:val="00A17388"/>
    <w:rsid w:val="00A20101"/>
    <w:rsid w:val="00A20108"/>
    <w:rsid w:val="00A23AA9"/>
    <w:rsid w:val="00A25845"/>
    <w:rsid w:val="00A25F64"/>
    <w:rsid w:val="00A27538"/>
    <w:rsid w:val="00A311A3"/>
    <w:rsid w:val="00A311B9"/>
    <w:rsid w:val="00A31B1F"/>
    <w:rsid w:val="00A332CD"/>
    <w:rsid w:val="00A33500"/>
    <w:rsid w:val="00A33C91"/>
    <w:rsid w:val="00A33D2C"/>
    <w:rsid w:val="00A33F97"/>
    <w:rsid w:val="00A346EC"/>
    <w:rsid w:val="00A34742"/>
    <w:rsid w:val="00A34FFF"/>
    <w:rsid w:val="00A350A2"/>
    <w:rsid w:val="00A350AA"/>
    <w:rsid w:val="00A355C0"/>
    <w:rsid w:val="00A35AF8"/>
    <w:rsid w:val="00A425DD"/>
    <w:rsid w:val="00A426DE"/>
    <w:rsid w:val="00A42EA8"/>
    <w:rsid w:val="00A43781"/>
    <w:rsid w:val="00A4488E"/>
    <w:rsid w:val="00A46E36"/>
    <w:rsid w:val="00A5151D"/>
    <w:rsid w:val="00A52161"/>
    <w:rsid w:val="00A52263"/>
    <w:rsid w:val="00A52FA3"/>
    <w:rsid w:val="00A53022"/>
    <w:rsid w:val="00A537F3"/>
    <w:rsid w:val="00A54044"/>
    <w:rsid w:val="00A55B39"/>
    <w:rsid w:val="00A56E7A"/>
    <w:rsid w:val="00A601BF"/>
    <w:rsid w:val="00A61CA3"/>
    <w:rsid w:val="00A61DFE"/>
    <w:rsid w:val="00A62F08"/>
    <w:rsid w:val="00A631E3"/>
    <w:rsid w:val="00A63C68"/>
    <w:rsid w:val="00A63C8B"/>
    <w:rsid w:val="00A6517D"/>
    <w:rsid w:val="00A65936"/>
    <w:rsid w:val="00A67D6A"/>
    <w:rsid w:val="00A70E36"/>
    <w:rsid w:val="00A7244E"/>
    <w:rsid w:val="00A73754"/>
    <w:rsid w:val="00A737BF"/>
    <w:rsid w:val="00A74E10"/>
    <w:rsid w:val="00A752FC"/>
    <w:rsid w:val="00A7757B"/>
    <w:rsid w:val="00A77A16"/>
    <w:rsid w:val="00A81786"/>
    <w:rsid w:val="00A827FB"/>
    <w:rsid w:val="00A82EA2"/>
    <w:rsid w:val="00A866A9"/>
    <w:rsid w:val="00A86ADF"/>
    <w:rsid w:val="00A87773"/>
    <w:rsid w:val="00A90A6C"/>
    <w:rsid w:val="00A90F4E"/>
    <w:rsid w:val="00A91D50"/>
    <w:rsid w:val="00A9272B"/>
    <w:rsid w:val="00A93CE8"/>
    <w:rsid w:val="00A94101"/>
    <w:rsid w:val="00A94689"/>
    <w:rsid w:val="00AA1131"/>
    <w:rsid w:val="00AA1BA9"/>
    <w:rsid w:val="00AA31EA"/>
    <w:rsid w:val="00AA4FB3"/>
    <w:rsid w:val="00AA5350"/>
    <w:rsid w:val="00AA6093"/>
    <w:rsid w:val="00AB1BFE"/>
    <w:rsid w:val="00AB2A14"/>
    <w:rsid w:val="00AB2AD2"/>
    <w:rsid w:val="00AB3EF8"/>
    <w:rsid w:val="00AB4409"/>
    <w:rsid w:val="00AB5890"/>
    <w:rsid w:val="00AB60AF"/>
    <w:rsid w:val="00AB6E6A"/>
    <w:rsid w:val="00AB77D4"/>
    <w:rsid w:val="00AB79F6"/>
    <w:rsid w:val="00AC14E7"/>
    <w:rsid w:val="00AC18C3"/>
    <w:rsid w:val="00AC1A36"/>
    <w:rsid w:val="00AC1E13"/>
    <w:rsid w:val="00AC2769"/>
    <w:rsid w:val="00AC32CB"/>
    <w:rsid w:val="00AC3C93"/>
    <w:rsid w:val="00AC4095"/>
    <w:rsid w:val="00AC60AE"/>
    <w:rsid w:val="00AC7263"/>
    <w:rsid w:val="00AC757D"/>
    <w:rsid w:val="00AC7716"/>
    <w:rsid w:val="00AC7E6F"/>
    <w:rsid w:val="00AD4C7E"/>
    <w:rsid w:val="00AD583B"/>
    <w:rsid w:val="00AD60B3"/>
    <w:rsid w:val="00AD7595"/>
    <w:rsid w:val="00AD7766"/>
    <w:rsid w:val="00AE012F"/>
    <w:rsid w:val="00AE0483"/>
    <w:rsid w:val="00AE0A08"/>
    <w:rsid w:val="00AE0F2D"/>
    <w:rsid w:val="00AE2212"/>
    <w:rsid w:val="00AE2A0B"/>
    <w:rsid w:val="00AE3109"/>
    <w:rsid w:val="00AE451E"/>
    <w:rsid w:val="00AF18E1"/>
    <w:rsid w:val="00AF193F"/>
    <w:rsid w:val="00AF25D2"/>
    <w:rsid w:val="00AF2BA0"/>
    <w:rsid w:val="00AF49CC"/>
    <w:rsid w:val="00AF687B"/>
    <w:rsid w:val="00AF7B91"/>
    <w:rsid w:val="00B006A6"/>
    <w:rsid w:val="00B0328A"/>
    <w:rsid w:val="00B05843"/>
    <w:rsid w:val="00B06694"/>
    <w:rsid w:val="00B10B19"/>
    <w:rsid w:val="00B10B3E"/>
    <w:rsid w:val="00B1177C"/>
    <w:rsid w:val="00B11859"/>
    <w:rsid w:val="00B122FA"/>
    <w:rsid w:val="00B1448A"/>
    <w:rsid w:val="00B14E02"/>
    <w:rsid w:val="00B175FA"/>
    <w:rsid w:val="00B20CF5"/>
    <w:rsid w:val="00B23549"/>
    <w:rsid w:val="00B255ED"/>
    <w:rsid w:val="00B26F0F"/>
    <w:rsid w:val="00B27244"/>
    <w:rsid w:val="00B30A2C"/>
    <w:rsid w:val="00B3363D"/>
    <w:rsid w:val="00B34063"/>
    <w:rsid w:val="00B35165"/>
    <w:rsid w:val="00B36257"/>
    <w:rsid w:val="00B37817"/>
    <w:rsid w:val="00B378C4"/>
    <w:rsid w:val="00B401BA"/>
    <w:rsid w:val="00B40636"/>
    <w:rsid w:val="00B41AF5"/>
    <w:rsid w:val="00B44AA6"/>
    <w:rsid w:val="00B468A0"/>
    <w:rsid w:val="00B46FCD"/>
    <w:rsid w:val="00B47B33"/>
    <w:rsid w:val="00B47F20"/>
    <w:rsid w:val="00B51515"/>
    <w:rsid w:val="00B52AF4"/>
    <w:rsid w:val="00B53352"/>
    <w:rsid w:val="00B5380E"/>
    <w:rsid w:val="00B53FAD"/>
    <w:rsid w:val="00B5545A"/>
    <w:rsid w:val="00B56522"/>
    <w:rsid w:val="00B6039D"/>
    <w:rsid w:val="00B61B38"/>
    <w:rsid w:val="00B6223B"/>
    <w:rsid w:val="00B624DE"/>
    <w:rsid w:val="00B62609"/>
    <w:rsid w:val="00B64F00"/>
    <w:rsid w:val="00B651FC"/>
    <w:rsid w:val="00B65D3C"/>
    <w:rsid w:val="00B67E19"/>
    <w:rsid w:val="00B67E42"/>
    <w:rsid w:val="00B70A3A"/>
    <w:rsid w:val="00B7277D"/>
    <w:rsid w:val="00B816F6"/>
    <w:rsid w:val="00B818AB"/>
    <w:rsid w:val="00B84E5B"/>
    <w:rsid w:val="00B86619"/>
    <w:rsid w:val="00B87230"/>
    <w:rsid w:val="00B87C60"/>
    <w:rsid w:val="00B87D5C"/>
    <w:rsid w:val="00B903DE"/>
    <w:rsid w:val="00B9123A"/>
    <w:rsid w:val="00B925E1"/>
    <w:rsid w:val="00B92CCD"/>
    <w:rsid w:val="00B958E1"/>
    <w:rsid w:val="00B958EE"/>
    <w:rsid w:val="00B96817"/>
    <w:rsid w:val="00BA0ACF"/>
    <w:rsid w:val="00BA15EF"/>
    <w:rsid w:val="00BA21C1"/>
    <w:rsid w:val="00BA2674"/>
    <w:rsid w:val="00BA2D9D"/>
    <w:rsid w:val="00BA3B67"/>
    <w:rsid w:val="00BA7A9D"/>
    <w:rsid w:val="00BB033B"/>
    <w:rsid w:val="00BB0EF4"/>
    <w:rsid w:val="00BB1575"/>
    <w:rsid w:val="00BB2688"/>
    <w:rsid w:val="00BB3068"/>
    <w:rsid w:val="00BB4774"/>
    <w:rsid w:val="00BB4932"/>
    <w:rsid w:val="00BB766E"/>
    <w:rsid w:val="00BC155F"/>
    <w:rsid w:val="00BC2DF0"/>
    <w:rsid w:val="00BC334D"/>
    <w:rsid w:val="00BC3E86"/>
    <w:rsid w:val="00BC46D0"/>
    <w:rsid w:val="00BC49FD"/>
    <w:rsid w:val="00BC525A"/>
    <w:rsid w:val="00BC5FE6"/>
    <w:rsid w:val="00BC6E41"/>
    <w:rsid w:val="00BD0185"/>
    <w:rsid w:val="00BD2418"/>
    <w:rsid w:val="00BD3E66"/>
    <w:rsid w:val="00BD464F"/>
    <w:rsid w:val="00BD6673"/>
    <w:rsid w:val="00BD7DFB"/>
    <w:rsid w:val="00BE0403"/>
    <w:rsid w:val="00BE08BF"/>
    <w:rsid w:val="00BE26DC"/>
    <w:rsid w:val="00BE270D"/>
    <w:rsid w:val="00BE2C06"/>
    <w:rsid w:val="00BE3B89"/>
    <w:rsid w:val="00BE4973"/>
    <w:rsid w:val="00BE4E85"/>
    <w:rsid w:val="00BE60B0"/>
    <w:rsid w:val="00BE6F4B"/>
    <w:rsid w:val="00BF31CD"/>
    <w:rsid w:val="00BF452F"/>
    <w:rsid w:val="00BF48B4"/>
    <w:rsid w:val="00BF530E"/>
    <w:rsid w:val="00BF6077"/>
    <w:rsid w:val="00C002BE"/>
    <w:rsid w:val="00C01A4C"/>
    <w:rsid w:val="00C03FA9"/>
    <w:rsid w:val="00C053C4"/>
    <w:rsid w:val="00C077F0"/>
    <w:rsid w:val="00C07AD4"/>
    <w:rsid w:val="00C07DB7"/>
    <w:rsid w:val="00C07E3E"/>
    <w:rsid w:val="00C10D57"/>
    <w:rsid w:val="00C10E28"/>
    <w:rsid w:val="00C11310"/>
    <w:rsid w:val="00C12BEE"/>
    <w:rsid w:val="00C14256"/>
    <w:rsid w:val="00C15C92"/>
    <w:rsid w:val="00C15D81"/>
    <w:rsid w:val="00C15F1C"/>
    <w:rsid w:val="00C21DC6"/>
    <w:rsid w:val="00C221BB"/>
    <w:rsid w:val="00C23004"/>
    <w:rsid w:val="00C245FC"/>
    <w:rsid w:val="00C25BCE"/>
    <w:rsid w:val="00C2685F"/>
    <w:rsid w:val="00C26B1E"/>
    <w:rsid w:val="00C26EC1"/>
    <w:rsid w:val="00C277BF"/>
    <w:rsid w:val="00C301E3"/>
    <w:rsid w:val="00C316AE"/>
    <w:rsid w:val="00C33A95"/>
    <w:rsid w:val="00C364BB"/>
    <w:rsid w:val="00C3654C"/>
    <w:rsid w:val="00C3766A"/>
    <w:rsid w:val="00C40F51"/>
    <w:rsid w:val="00C4257D"/>
    <w:rsid w:val="00C4322A"/>
    <w:rsid w:val="00C450CE"/>
    <w:rsid w:val="00C4622E"/>
    <w:rsid w:val="00C4661E"/>
    <w:rsid w:val="00C47028"/>
    <w:rsid w:val="00C518D8"/>
    <w:rsid w:val="00C53C44"/>
    <w:rsid w:val="00C53E36"/>
    <w:rsid w:val="00C54132"/>
    <w:rsid w:val="00C54392"/>
    <w:rsid w:val="00C56E35"/>
    <w:rsid w:val="00C57135"/>
    <w:rsid w:val="00C64022"/>
    <w:rsid w:val="00C64B28"/>
    <w:rsid w:val="00C64C78"/>
    <w:rsid w:val="00C65933"/>
    <w:rsid w:val="00C6598F"/>
    <w:rsid w:val="00C65AA8"/>
    <w:rsid w:val="00C67C4B"/>
    <w:rsid w:val="00C70178"/>
    <w:rsid w:val="00C71038"/>
    <w:rsid w:val="00C721B3"/>
    <w:rsid w:val="00C73908"/>
    <w:rsid w:val="00C73EC6"/>
    <w:rsid w:val="00C7407D"/>
    <w:rsid w:val="00C74CC4"/>
    <w:rsid w:val="00C75EDA"/>
    <w:rsid w:val="00C76174"/>
    <w:rsid w:val="00C7638C"/>
    <w:rsid w:val="00C764F8"/>
    <w:rsid w:val="00C76FEB"/>
    <w:rsid w:val="00C802FF"/>
    <w:rsid w:val="00C82E8F"/>
    <w:rsid w:val="00C8468E"/>
    <w:rsid w:val="00C85C40"/>
    <w:rsid w:val="00C85E2D"/>
    <w:rsid w:val="00C86064"/>
    <w:rsid w:val="00C86745"/>
    <w:rsid w:val="00C874CD"/>
    <w:rsid w:val="00C911A8"/>
    <w:rsid w:val="00C91C4E"/>
    <w:rsid w:val="00C92885"/>
    <w:rsid w:val="00C9393E"/>
    <w:rsid w:val="00C93C1B"/>
    <w:rsid w:val="00C96017"/>
    <w:rsid w:val="00C96BFE"/>
    <w:rsid w:val="00C97B57"/>
    <w:rsid w:val="00CA00AC"/>
    <w:rsid w:val="00CA0955"/>
    <w:rsid w:val="00CA1BC3"/>
    <w:rsid w:val="00CA2C9C"/>
    <w:rsid w:val="00CA47FF"/>
    <w:rsid w:val="00CB1206"/>
    <w:rsid w:val="00CB26C4"/>
    <w:rsid w:val="00CB5B22"/>
    <w:rsid w:val="00CC11BC"/>
    <w:rsid w:val="00CC11EF"/>
    <w:rsid w:val="00CC16D2"/>
    <w:rsid w:val="00CC1FAD"/>
    <w:rsid w:val="00CC20BE"/>
    <w:rsid w:val="00CC23E6"/>
    <w:rsid w:val="00CC2787"/>
    <w:rsid w:val="00CC2E3E"/>
    <w:rsid w:val="00CC3B64"/>
    <w:rsid w:val="00CC481A"/>
    <w:rsid w:val="00CC4B2D"/>
    <w:rsid w:val="00CC5584"/>
    <w:rsid w:val="00CC5B4B"/>
    <w:rsid w:val="00CC6371"/>
    <w:rsid w:val="00CD172B"/>
    <w:rsid w:val="00CD38AA"/>
    <w:rsid w:val="00CD670C"/>
    <w:rsid w:val="00CD682F"/>
    <w:rsid w:val="00CD721B"/>
    <w:rsid w:val="00CE0450"/>
    <w:rsid w:val="00CE2627"/>
    <w:rsid w:val="00CE42E4"/>
    <w:rsid w:val="00CE461C"/>
    <w:rsid w:val="00CE4C14"/>
    <w:rsid w:val="00CE7E9E"/>
    <w:rsid w:val="00CF037B"/>
    <w:rsid w:val="00CF04EA"/>
    <w:rsid w:val="00CF08F6"/>
    <w:rsid w:val="00CF1C5C"/>
    <w:rsid w:val="00CF2F43"/>
    <w:rsid w:val="00CF47AA"/>
    <w:rsid w:val="00CF488C"/>
    <w:rsid w:val="00CF4CF1"/>
    <w:rsid w:val="00CF4F31"/>
    <w:rsid w:val="00CF50FF"/>
    <w:rsid w:val="00CF6CD0"/>
    <w:rsid w:val="00D00FC3"/>
    <w:rsid w:val="00D011AA"/>
    <w:rsid w:val="00D01B71"/>
    <w:rsid w:val="00D034F1"/>
    <w:rsid w:val="00D0387E"/>
    <w:rsid w:val="00D03DA8"/>
    <w:rsid w:val="00D04957"/>
    <w:rsid w:val="00D062BB"/>
    <w:rsid w:val="00D0663B"/>
    <w:rsid w:val="00D070C7"/>
    <w:rsid w:val="00D1029E"/>
    <w:rsid w:val="00D1071E"/>
    <w:rsid w:val="00D11A9E"/>
    <w:rsid w:val="00D12D6E"/>
    <w:rsid w:val="00D13183"/>
    <w:rsid w:val="00D1455F"/>
    <w:rsid w:val="00D14A1B"/>
    <w:rsid w:val="00D22BFA"/>
    <w:rsid w:val="00D240A7"/>
    <w:rsid w:val="00D2473C"/>
    <w:rsid w:val="00D24F95"/>
    <w:rsid w:val="00D25931"/>
    <w:rsid w:val="00D26B27"/>
    <w:rsid w:val="00D27087"/>
    <w:rsid w:val="00D3235C"/>
    <w:rsid w:val="00D33F40"/>
    <w:rsid w:val="00D36794"/>
    <w:rsid w:val="00D40CD5"/>
    <w:rsid w:val="00D41279"/>
    <w:rsid w:val="00D41DBB"/>
    <w:rsid w:val="00D4369E"/>
    <w:rsid w:val="00D43A77"/>
    <w:rsid w:val="00D441DF"/>
    <w:rsid w:val="00D4450D"/>
    <w:rsid w:val="00D47162"/>
    <w:rsid w:val="00D47D43"/>
    <w:rsid w:val="00D50A03"/>
    <w:rsid w:val="00D5285D"/>
    <w:rsid w:val="00D543AE"/>
    <w:rsid w:val="00D551EC"/>
    <w:rsid w:val="00D55EAB"/>
    <w:rsid w:val="00D565F5"/>
    <w:rsid w:val="00D60CFF"/>
    <w:rsid w:val="00D60FCD"/>
    <w:rsid w:val="00D61B55"/>
    <w:rsid w:val="00D61C8B"/>
    <w:rsid w:val="00D61E7D"/>
    <w:rsid w:val="00D6437B"/>
    <w:rsid w:val="00D669E6"/>
    <w:rsid w:val="00D66CF7"/>
    <w:rsid w:val="00D67350"/>
    <w:rsid w:val="00D70CC7"/>
    <w:rsid w:val="00D73240"/>
    <w:rsid w:val="00D75A82"/>
    <w:rsid w:val="00D75D93"/>
    <w:rsid w:val="00D766A3"/>
    <w:rsid w:val="00D77C9C"/>
    <w:rsid w:val="00D77D2E"/>
    <w:rsid w:val="00D81A6E"/>
    <w:rsid w:val="00D81E37"/>
    <w:rsid w:val="00D83611"/>
    <w:rsid w:val="00D8450F"/>
    <w:rsid w:val="00D848D3"/>
    <w:rsid w:val="00D8616F"/>
    <w:rsid w:val="00D90512"/>
    <w:rsid w:val="00D907B2"/>
    <w:rsid w:val="00D9082F"/>
    <w:rsid w:val="00D91621"/>
    <w:rsid w:val="00D91DF5"/>
    <w:rsid w:val="00D91E93"/>
    <w:rsid w:val="00D932B1"/>
    <w:rsid w:val="00D94B24"/>
    <w:rsid w:val="00D9540C"/>
    <w:rsid w:val="00D95FE7"/>
    <w:rsid w:val="00D967C3"/>
    <w:rsid w:val="00D97F15"/>
    <w:rsid w:val="00DA103A"/>
    <w:rsid w:val="00DA1641"/>
    <w:rsid w:val="00DA1A4B"/>
    <w:rsid w:val="00DA2C6C"/>
    <w:rsid w:val="00DA4116"/>
    <w:rsid w:val="00DA46BA"/>
    <w:rsid w:val="00DA54BD"/>
    <w:rsid w:val="00DA60EB"/>
    <w:rsid w:val="00DB19DE"/>
    <w:rsid w:val="00DB23B3"/>
    <w:rsid w:val="00DB5A7D"/>
    <w:rsid w:val="00DB78E0"/>
    <w:rsid w:val="00DC125A"/>
    <w:rsid w:val="00DC2740"/>
    <w:rsid w:val="00DC333A"/>
    <w:rsid w:val="00DC4C6E"/>
    <w:rsid w:val="00DC4EE1"/>
    <w:rsid w:val="00DC4FC1"/>
    <w:rsid w:val="00DC6BC2"/>
    <w:rsid w:val="00DC6CAE"/>
    <w:rsid w:val="00DC7A35"/>
    <w:rsid w:val="00DC7F2F"/>
    <w:rsid w:val="00DD211D"/>
    <w:rsid w:val="00DD3DAB"/>
    <w:rsid w:val="00DD5C5A"/>
    <w:rsid w:val="00DD60C4"/>
    <w:rsid w:val="00DD75B3"/>
    <w:rsid w:val="00DE2678"/>
    <w:rsid w:val="00DE40D0"/>
    <w:rsid w:val="00DE417E"/>
    <w:rsid w:val="00DE4DCC"/>
    <w:rsid w:val="00DE6D12"/>
    <w:rsid w:val="00DF271C"/>
    <w:rsid w:val="00DF2E1B"/>
    <w:rsid w:val="00DF4566"/>
    <w:rsid w:val="00DF57A3"/>
    <w:rsid w:val="00DF5E36"/>
    <w:rsid w:val="00DF6059"/>
    <w:rsid w:val="00DF674F"/>
    <w:rsid w:val="00DF6CAB"/>
    <w:rsid w:val="00E00062"/>
    <w:rsid w:val="00E0017A"/>
    <w:rsid w:val="00E01BF0"/>
    <w:rsid w:val="00E02BD8"/>
    <w:rsid w:val="00E036A1"/>
    <w:rsid w:val="00E048CE"/>
    <w:rsid w:val="00E07CCE"/>
    <w:rsid w:val="00E12616"/>
    <w:rsid w:val="00E12995"/>
    <w:rsid w:val="00E12C5D"/>
    <w:rsid w:val="00E13217"/>
    <w:rsid w:val="00E13CEE"/>
    <w:rsid w:val="00E13D4F"/>
    <w:rsid w:val="00E16B33"/>
    <w:rsid w:val="00E16CB6"/>
    <w:rsid w:val="00E16EB9"/>
    <w:rsid w:val="00E17D82"/>
    <w:rsid w:val="00E20A3A"/>
    <w:rsid w:val="00E212EC"/>
    <w:rsid w:val="00E21338"/>
    <w:rsid w:val="00E23757"/>
    <w:rsid w:val="00E23796"/>
    <w:rsid w:val="00E23EA1"/>
    <w:rsid w:val="00E24407"/>
    <w:rsid w:val="00E259DC"/>
    <w:rsid w:val="00E25A62"/>
    <w:rsid w:val="00E2667B"/>
    <w:rsid w:val="00E2692A"/>
    <w:rsid w:val="00E271F3"/>
    <w:rsid w:val="00E30171"/>
    <w:rsid w:val="00E32DA1"/>
    <w:rsid w:val="00E36A03"/>
    <w:rsid w:val="00E36BD9"/>
    <w:rsid w:val="00E36F01"/>
    <w:rsid w:val="00E414E9"/>
    <w:rsid w:val="00E428DB"/>
    <w:rsid w:val="00E42B3A"/>
    <w:rsid w:val="00E43DD9"/>
    <w:rsid w:val="00E44292"/>
    <w:rsid w:val="00E44CCD"/>
    <w:rsid w:val="00E46256"/>
    <w:rsid w:val="00E47990"/>
    <w:rsid w:val="00E47F9B"/>
    <w:rsid w:val="00E511D6"/>
    <w:rsid w:val="00E52016"/>
    <w:rsid w:val="00E520F2"/>
    <w:rsid w:val="00E529A9"/>
    <w:rsid w:val="00E52B5B"/>
    <w:rsid w:val="00E53463"/>
    <w:rsid w:val="00E549BE"/>
    <w:rsid w:val="00E5549E"/>
    <w:rsid w:val="00E57107"/>
    <w:rsid w:val="00E571C1"/>
    <w:rsid w:val="00E57994"/>
    <w:rsid w:val="00E579C7"/>
    <w:rsid w:val="00E605AB"/>
    <w:rsid w:val="00E61F25"/>
    <w:rsid w:val="00E621D4"/>
    <w:rsid w:val="00E62B07"/>
    <w:rsid w:val="00E63135"/>
    <w:rsid w:val="00E63B87"/>
    <w:rsid w:val="00E63FA7"/>
    <w:rsid w:val="00E6515C"/>
    <w:rsid w:val="00E651D7"/>
    <w:rsid w:val="00E6521F"/>
    <w:rsid w:val="00E658B8"/>
    <w:rsid w:val="00E662CA"/>
    <w:rsid w:val="00E66621"/>
    <w:rsid w:val="00E727ED"/>
    <w:rsid w:val="00E7488C"/>
    <w:rsid w:val="00E75617"/>
    <w:rsid w:val="00E75F14"/>
    <w:rsid w:val="00E77545"/>
    <w:rsid w:val="00E8204C"/>
    <w:rsid w:val="00E82CEB"/>
    <w:rsid w:val="00E853F8"/>
    <w:rsid w:val="00E869F8"/>
    <w:rsid w:val="00E86B6C"/>
    <w:rsid w:val="00E87799"/>
    <w:rsid w:val="00E90456"/>
    <w:rsid w:val="00E908E1"/>
    <w:rsid w:val="00E913DB"/>
    <w:rsid w:val="00E91966"/>
    <w:rsid w:val="00E93647"/>
    <w:rsid w:val="00E93ECD"/>
    <w:rsid w:val="00E93FCF"/>
    <w:rsid w:val="00E95C9D"/>
    <w:rsid w:val="00E968A8"/>
    <w:rsid w:val="00E97123"/>
    <w:rsid w:val="00EA1334"/>
    <w:rsid w:val="00EA1FD6"/>
    <w:rsid w:val="00EA24F1"/>
    <w:rsid w:val="00EB16C1"/>
    <w:rsid w:val="00EB1890"/>
    <w:rsid w:val="00EB25DD"/>
    <w:rsid w:val="00EB2F3F"/>
    <w:rsid w:val="00EB393F"/>
    <w:rsid w:val="00EB4245"/>
    <w:rsid w:val="00EB4279"/>
    <w:rsid w:val="00EB6503"/>
    <w:rsid w:val="00EB6832"/>
    <w:rsid w:val="00EB716D"/>
    <w:rsid w:val="00EC2206"/>
    <w:rsid w:val="00EC24C5"/>
    <w:rsid w:val="00EC2E5B"/>
    <w:rsid w:val="00EC43B7"/>
    <w:rsid w:val="00EC617C"/>
    <w:rsid w:val="00EC6C20"/>
    <w:rsid w:val="00EC741A"/>
    <w:rsid w:val="00EC757F"/>
    <w:rsid w:val="00ED032E"/>
    <w:rsid w:val="00ED1311"/>
    <w:rsid w:val="00ED1488"/>
    <w:rsid w:val="00ED1621"/>
    <w:rsid w:val="00ED1C0E"/>
    <w:rsid w:val="00ED3DB4"/>
    <w:rsid w:val="00ED46C6"/>
    <w:rsid w:val="00ED4ECA"/>
    <w:rsid w:val="00ED5606"/>
    <w:rsid w:val="00ED58EF"/>
    <w:rsid w:val="00ED590D"/>
    <w:rsid w:val="00ED5C4A"/>
    <w:rsid w:val="00ED72B0"/>
    <w:rsid w:val="00ED7385"/>
    <w:rsid w:val="00ED7EBF"/>
    <w:rsid w:val="00EE035A"/>
    <w:rsid w:val="00EE3550"/>
    <w:rsid w:val="00EE594D"/>
    <w:rsid w:val="00EE6B88"/>
    <w:rsid w:val="00EE7EC6"/>
    <w:rsid w:val="00EF03AF"/>
    <w:rsid w:val="00EF2536"/>
    <w:rsid w:val="00EF35A5"/>
    <w:rsid w:val="00EF3B47"/>
    <w:rsid w:val="00EF4F90"/>
    <w:rsid w:val="00EF4FBC"/>
    <w:rsid w:val="00EF5284"/>
    <w:rsid w:val="00F0029F"/>
    <w:rsid w:val="00F00CCA"/>
    <w:rsid w:val="00F02237"/>
    <w:rsid w:val="00F0268C"/>
    <w:rsid w:val="00F04F2D"/>
    <w:rsid w:val="00F050EE"/>
    <w:rsid w:val="00F053C3"/>
    <w:rsid w:val="00F07C11"/>
    <w:rsid w:val="00F10274"/>
    <w:rsid w:val="00F11259"/>
    <w:rsid w:val="00F11A22"/>
    <w:rsid w:val="00F13292"/>
    <w:rsid w:val="00F13759"/>
    <w:rsid w:val="00F13A57"/>
    <w:rsid w:val="00F1403C"/>
    <w:rsid w:val="00F1473D"/>
    <w:rsid w:val="00F16E1F"/>
    <w:rsid w:val="00F17821"/>
    <w:rsid w:val="00F2186F"/>
    <w:rsid w:val="00F2320F"/>
    <w:rsid w:val="00F240A8"/>
    <w:rsid w:val="00F24BE1"/>
    <w:rsid w:val="00F26AEF"/>
    <w:rsid w:val="00F32284"/>
    <w:rsid w:val="00F33BD7"/>
    <w:rsid w:val="00F34D90"/>
    <w:rsid w:val="00F35A0C"/>
    <w:rsid w:val="00F36035"/>
    <w:rsid w:val="00F3613F"/>
    <w:rsid w:val="00F41AAE"/>
    <w:rsid w:val="00F4238A"/>
    <w:rsid w:val="00F42CF4"/>
    <w:rsid w:val="00F43C90"/>
    <w:rsid w:val="00F45B35"/>
    <w:rsid w:val="00F476A2"/>
    <w:rsid w:val="00F50083"/>
    <w:rsid w:val="00F529DA"/>
    <w:rsid w:val="00F536F7"/>
    <w:rsid w:val="00F54273"/>
    <w:rsid w:val="00F54BAF"/>
    <w:rsid w:val="00F615DA"/>
    <w:rsid w:val="00F61A2F"/>
    <w:rsid w:val="00F61CE3"/>
    <w:rsid w:val="00F62BAE"/>
    <w:rsid w:val="00F6314B"/>
    <w:rsid w:val="00F63250"/>
    <w:rsid w:val="00F637B1"/>
    <w:rsid w:val="00F63ECB"/>
    <w:rsid w:val="00F63F80"/>
    <w:rsid w:val="00F67E20"/>
    <w:rsid w:val="00F70CBA"/>
    <w:rsid w:val="00F71D48"/>
    <w:rsid w:val="00F72C2D"/>
    <w:rsid w:val="00F75058"/>
    <w:rsid w:val="00F7733C"/>
    <w:rsid w:val="00F81157"/>
    <w:rsid w:val="00F8470C"/>
    <w:rsid w:val="00F848E2"/>
    <w:rsid w:val="00F84FEA"/>
    <w:rsid w:val="00F85BF2"/>
    <w:rsid w:val="00F86EDC"/>
    <w:rsid w:val="00F9236F"/>
    <w:rsid w:val="00F93B1A"/>
    <w:rsid w:val="00F95FFA"/>
    <w:rsid w:val="00F96225"/>
    <w:rsid w:val="00F97D9F"/>
    <w:rsid w:val="00FA0361"/>
    <w:rsid w:val="00FA04E2"/>
    <w:rsid w:val="00FA125A"/>
    <w:rsid w:val="00FA1C16"/>
    <w:rsid w:val="00FA1CE3"/>
    <w:rsid w:val="00FA27D2"/>
    <w:rsid w:val="00FA2FF9"/>
    <w:rsid w:val="00FA3C66"/>
    <w:rsid w:val="00FA5606"/>
    <w:rsid w:val="00FA5B3D"/>
    <w:rsid w:val="00FA62F5"/>
    <w:rsid w:val="00FB274E"/>
    <w:rsid w:val="00FB406A"/>
    <w:rsid w:val="00FB64F3"/>
    <w:rsid w:val="00FB68CF"/>
    <w:rsid w:val="00FB6A79"/>
    <w:rsid w:val="00FB7C16"/>
    <w:rsid w:val="00FB7CD8"/>
    <w:rsid w:val="00FC0540"/>
    <w:rsid w:val="00FC0C81"/>
    <w:rsid w:val="00FC0CA5"/>
    <w:rsid w:val="00FC1920"/>
    <w:rsid w:val="00FC47F2"/>
    <w:rsid w:val="00FC4848"/>
    <w:rsid w:val="00FC4B6E"/>
    <w:rsid w:val="00FC5BA2"/>
    <w:rsid w:val="00FD06EF"/>
    <w:rsid w:val="00FD4E7E"/>
    <w:rsid w:val="00FD547E"/>
    <w:rsid w:val="00FE2EB1"/>
    <w:rsid w:val="00FE451E"/>
    <w:rsid w:val="00FE6102"/>
    <w:rsid w:val="00FF10A1"/>
    <w:rsid w:val="00FF10AB"/>
    <w:rsid w:val="00FF4E2C"/>
    <w:rsid w:val="00FF7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locked="1" w:uiPriority="0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4F3128"/>
    <w:pPr>
      <w:spacing w:after="200" w:line="252" w:lineRule="auto"/>
      <w:ind w:firstLine="567"/>
      <w:jc w:val="both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F3128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eastAsia="ru-RU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153ACE"/>
    <w:pPr>
      <w:pBdr>
        <w:bottom w:val="single" w:sz="4" w:space="0" w:color="622423"/>
      </w:pBdr>
      <w:spacing w:before="400"/>
      <w:ind w:firstLine="0"/>
      <w:jc w:val="left"/>
      <w:outlineLvl w:val="1"/>
    </w:pPr>
    <w:rPr>
      <w:caps/>
      <w:color w:val="632423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F3128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eastAsia="ru-R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F3128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F3128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eastAsia="ru-RU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F3128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eastAsia="ru-RU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F3128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eastAsia="ru-RU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F3128"/>
    <w:pPr>
      <w:spacing w:after="120"/>
      <w:jc w:val="center"/>
      <w:outlineLvl w:val="7"/>
    </w:pPr>
    <w:rPr>
      <w:caps/>
      <w:spacing w:val="10"/>
      <w:sz w:val="20"/>
      <w:szCs w:val="20"/>
      <w:lang w:eastAsia="ru-R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F3128"/>
    <w:pPr>
      <w:spacing w:after="120"/>
      <w:jc w:val="center"/>
      <w:outlineLvl w:val="8"/>
    </w:pPr>
    <w:rPr>
      <w:i/>
      <w:iCs/>
      <w:caps/>
      <w:spacing w:val="10"/>
      <w:sz w:val="20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F3128"/>
    <w:rPr>
      <w:rFonts w:eastAsia="Times New Roman"/>
      <w:caps/>
      <w:color w:val="632423"/>
      <w:spacing w:val="20"/>
      <w:sz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153ACE"/>
    <w:rPr>
      <w:rFonts w:ascii="Cambria" w:eastAsia="Times New Roman" w:hAnsi="Cambria"/>
      <w:caps/>
      <w:color w:val="632423"/>
      <w:spacing w:val="15"/>
      <w:sz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F3128"/>
    <w:rPr>
      <w:rFonts w:eastAsia="Times New Roman"/>
      <w:caps/>
      <w:color w:val="622423"/>
      <w:sz w:val="24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4F3128"/>
    <w:rPr>
      <w:rFonts w:eastAsia="Times New Roman"/>
      <w:caps/>
      <w:color w:val="622423"/>
      <w:spacing w:val="10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4F3128"/>
    <w:rPr>
      <w:rFonts w:eastAsia="Times New Roman"/>
      <w:caps/>
      <w:color w:val="622423"/>
      <w:spacing w:val="10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4F3128"/>
    <w:rPr>
      <w:rFonts w:eastAsia="Times New Roman"/>
      <w:caps/>
      <w:color w:val="943634"/>
      <w:spacing w:val="10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4F3128"/>
    <w:rPr>
      <w:rFonts w:eastAsia="Times New Roman"/>
      <w:i/>
      <w:caps/>
      <w:color w:val="943634"/>
      <w:spacing w:val="10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4F3128"/>
    <w:rPr>
      <w:rFonts w:eastAsia="Times New Roman"/>
      <w:caps/>
      <w:spacing w:val="10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4F3128"/>
    <w:rPr>
      <w:rFonts w:eastAsia="Times New Roman"/>
      <w:i/>
      <w:caps/>
      <w:spacing w:val="10"/>
    </w:rPr>
  </w:style>
  <w:style w:type="paragraph" w:styleId="ListParagraph">
    <w:name w:val="List Paragraph"/>
    <w:basedOn w:val="Normal"/>
    <w:link w:val="ListParagraphChar"/>
    <w:uiPriority w:val="99"/>
    <w:qFormat/>
    <w:rsid w:val="004F3128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rsid w:val="007110C1"/>
    <w:pPr>
      <w:spacing w:after="0" w:line="240" w:lineRule="auto"/>
    </w:pPr>
    <w:rPr>
      <w:rFonts w:ascii="Consolas" w:hAnsi="Consolas"/>
      <w:sz w:val="21"/>
      <w:szCs w:val="21"/>
      <w:lang w:eastAsia="ru-RU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7110C1"/>
    <w:rPr>
      <w:rFonts w:ascii="Consolas" w:hAnsi="Consolas"/>
      <w:sz w:val="21"/>
    </w:rPr>
  </w:style>
  <w:style w:type="table" w:styleId="LightList-Accent4">
    <w:name w:val="Light List Accent 4"/>
    <w:basedOn w:val="TableNormal"/>
    <w:uiPriority w:val="99"/>
    <w:rsid w:val="006C7C82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MediumShading1-Accent6">
    <w:name w:val="Medium Shading 1 Accent 6"/>
    <w:basedOn w:val="TableNormal"/>
    <w:uiPriority w:val="99"/>
    <w:rsid w:val="006C7C82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DE4D0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LightList-Accent2">
    <w:name w:val="Light List Accent 2"/>
    <w:basedOn w:val="TableNormal"/>
    <w:uiPriority w:val="99"/>
    <w:rsid w:val="006327C0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SubtleReference">
    <w:name w:val="Subtle Reference"/>
    <w:basedOn w:val="DefaultParagraphFont"/>
    <w:uiPriority w:val="99"/>
    <w:qFormat/>
    <w:rsid w:val="004F3128"/>
    <w:rPr>
      <w:rFonts w:ascii="Calibri" w:hAnsi="Calibri"/>
      <w:i/>
      <w:color w:val="622423"/>
    </w:rPr>
  </w:style>
  <w:style w:type="table" w:styleId="MediumList2-Accent3">
    <w:name w:val="Medium List 2 Accent 3"/>
    <w:basedOn w:val="TableNormal"/>
    <w:uiPriority w:val="99"/>
    <w:rsid w:val="00A4488E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paragraph" w:styleId="Caption">
    <w:name w:val="caption"/>
    <w:basedOn w:val="Normal"/>
    <w:next w:val="Normal"/>
    <w:uiPriority w:val="99"/>
    <w:qFormat/>
    <w:rsid w:val="004F3128"/>
    <w:pPr>
      <w:spacing w:after="120" w:line="240" w:lineRule="auto"/>
      <w:jc w:val="center"/>
    </w:pPr>
    <w:rPr>
      <w:i/>
    </w:rPr>
  </w:style>
  <w:style w:type="paragraph" w:styleId="Title">
    <w:name w:val="Title"/>
    <w:basedOn w:val="Normal"/>
    <w:next w:val="Normal"/>
    <w:link w:val="TitleChar"/>
    <w:uiPriority w:val="99"/>
    <w:qFormat/>
    <w:rsid w:val="004F3128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4F3128"/>
    <w:rPr>
      <w:rFonts w:eastAsia="Times New Roman"/>
      <w:caps/>
      <w:color w:val="632423"/>
      <w:spacing w:val="50"/>
      <w:sz w:val="44"/>
    </w:rPr>
  </w:style>
  <w:style w:type="paragraph" w:styleId="Subtitle">
    <w:name w:val="Subtitle"/>
    <w:basedOn w:val="Normal"/>
    <w:next w:val="Normal"/>
    <w:link w:val="SubtitleChar"/>
    <w:uiPriority w:val="99"/>
    <w:qFormat/>
    <w:rsid w:val="004F3128"/>
    <w:pPr>
      <w:spacing w:after="560" w:line="240" w:lineRule="auto"/>
      <w:jc w:val="center"/>
    </w:pPr>
    <w:rPr>
      <w:caps/>
      <w:spacing w:val="20"/>
      <w:sz w:val="18"/>
      <w:szCs w:val="18"/>
      <w:lang w:eastAsia="ru-RU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4F3128"/>
    <w:rPr>
      <w:rFonts w:eastAsia="Times New Roman"/>
      <w:caps/>
      <w:spacing w:val="20"/>
      <w:sz w:val="18"/>
    </w:rPr>
  </w:style>
  <w:style w:type="character" w:styleId="Strong">
    <w:name w:val="Strong"/>
    <w:basedOn w:val="DefaultParagraphFont"/>
    <w:uiPriority w:val="99"/>
    <w:qFormat/>
    <w:rsid w:val="004F3128"/>
    <w:rPr>
      <w:rFonts w:cs="Times New Roman"/>
      <w:b/>
      <w:color w:val="943634"/>
      <w:spacing w:val="5"/>
    </w:rPr>
  </w:style>
  <w:style w:type="character" w:styleId="Emphasis">
    <w:name w:val="Emphasis"/>
    <w:basedOn w:val="DefaultParagraphFont"/>
    <w:uiPriority w:val="99"/>
    <w:qFormat/>
    <w:rsid w:val="004F3128"/>
    <w:rPr>
      <w:rFonts w:cs="Times New Roman"/>
      <w:caps/>
      <w:spacing w:val="5"/>
      <w:sz w:val="20"/>
    </w:rPr>
  </w:style>
  <w:style w:type="paragraph" w:styleId="NoSpacing">
    <w:name w:val="No Spacing"/>
    <w:basedOn w:val="Normal"/>
    <w:link w:val="NoSpacingChar"/>
    <w:uiPriority w:val="99"/>
    <w:qFormat/>
    <w:rsid w:val="004F3128"/>
    <w:pPr>
      <w:spacing w:after="0" w:line="240" w:lineRule="auto"/>
    </w:pPr>
    <w:rPr>
      <w:sz w:val="20"/>
      <w:szCs w:val="20"/>
      <w:lang w:eastAsia="ru-RU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4F3128"/>
    <w:rPr>
      <w:rFonts w:eastAsia="Times New Roman" w:cs="Times New Roman"/>
    </w:rPr>
  </w:style>
  <w:style w:type="paragraph" w:styleId="Quote">
    <w:name w:val="Quote"/>
    <w:basedOn w:val="Normal"/>
    <w:next w:val="Normal"/>
    <w:link w:val="QuoteChar"/>
    <w:uiPriority w:val="99"/>
    <w:qFormat/>
    <w:rsid w:val="004F3128"/>
    <w:rPr>
      <w:i/>
      <w:iCs/>
      <w:sz w:val="20"/>
      <w:szCs w:val="20"/>
      <w:lang w:eastAsia="ru-RU"/>
    </w:rPr>
  </w:style>
  <w:style w:type="character" w:customStyle="1" w:styleId="QuoteChar">
    <w:name w:val="Quote Char"/>
    <w:basedOn w:val="DefaultParagraphFont"/>
    <w:link w:val="Quote"/>
    <w:uiPriority w:val="99"/>
    <w:locked/>
    <w:rsid w:val="004F3128"/>
    <w:rPr>
      <w:rFonts w:eastAsia="Times New Roman"/>
      <w:i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4F3128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eastAsia="ru-RU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4F3128"/>
    <w:rPr>
      <w:rFonts w:eastAsia="Times New Roman"/>
      <w:caps/>
      <w:color w:val="622423"/>
      <w:spacing w:val="5"/>
    </w:rPr>
  </w:style>
  <w:style w:type="character" w:styleId="SubtleEmphasis">
    <w:name w:val="Subtle Emphasis"/>
    <w:basedOn w:val="DefaultParagraphFont"/>
    <w:uiPriority w:val="99"/>
    <w:qFormat/>
    <w:rsid w:val="004F3128"/>
    <w:rPr>
      <w:i/>
    </w:rPr>
  </w:style>
  <w:style w:type="character" w:styleId="IntenseEmphasis">
    <w:name w:val="Intense Emphasis"/>
    <w:basedOn w:val="DefaultParagraphFont"/>
    <w:uiPriority w:val="99"/>
    <w:qFormat/>
    <w:rsid w:val="004F3128"/>
    <w:rPr>
      <w:i/>
      <w:caps/>
      <w:spacing w:val="10"/>
      <w:sz w:val="20"/>
    </w:rPr>
  </w:style>
  <w:style w:type="character" w:styleId="IntenseReference">
    <w:name w:val="Intense Reference"/>
    <w:basedOn w:val="DefaultParagraphFont"/>
    <w:uiPriority w:val="99"/>
    <w:qFormat/>
    <w:rsid w:val="004F3128"/>
    <w:rPr>
      <w:rFonts w:ascii="Calibri" w:hAnsi="Calibri"/>
      <w:b/>
      <w:i/>
      <w:color w:val="622423"/>
    </w:rPr>
  </w:style>
  <w:style w:type="character" w:styleId="BookTitle">
    <w:name w:val="Book Title"/>
    <w:basedOn w:val="DefaultParagraphFont"/>
    <w:uiPriority w:val="99"/>
    <w:qFormat/>
    <w:rsid w:val="004F3128"/>
    <w:rPr>
      <w:caps/>
      <w:color w:val="622423"/>
      <w:spacing w:val="5"/>
      <w:u w:color="622423"/>
    </w:rPr>
  </w:style>
  <w:style w:type="paragraph" w:styleId="TOCHeading">
    <w:name w:val="TOC Heading"/>
    <w:basedOn w:val="Heading1"/>
    <w:next w:val="Normal"/>
    <w:uiPriority w:val="99"/>
    <w:qFormat/>
    <w:rsid w:val="004F3128"/>
    <w:pPr>
      <w:outlineLvl w:val="9"/>
    </w:pPr>
    <w:rPr>
      <w:lang w:eastAsia="en-US"/>
    </w:rPr>
  </w:style>
  <w:style w:type="paragraph" w:styleId="Footer">
    <w:name w:val="footer"/>
    <w:basedOn w:val="Normal"/>
    <w:link w:val="FooterChar"/>
    <w:uiPriority w:val="99"/>
    <w:rsid w:val="008227D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227DF"/>
    <w:rPr>
      <w:rFonts w:ascii="Times New Roman" w:hAnsi="Times New Roman"/>
      <w:sz w:val="24"/>
      <w:lang w:val="ru-RU" w:eastAsia="ru-RU"/>
    </w:rPr>
  </w:style>
  <w:style w:type="table" w:styleId="LightShading-Accent5">
    <w:name w:val="Light Shading Accent 5"/>
    <w:basedOn w:val="TableNormal"/>
    <w:uiPriority w:val="99"/>
    <w:rsid w:val="0008062E"/>
    <w:rPr>
      <w:color w:val="31849B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3">
    <w:name w:val="Light List Accent 3"/>
    <w:basedOn w:val="TableNormal"/>
    <w:uiPriority w:val="99"/>
    <w:rsid w:val="001B165A"/>
    <w:rPr>
      <w:rFonts w:ascii="Calibri" w:hAnsi="Calibri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BalloonText">
    <w:name w:val="Balloon Text"/>
    <w:aliases w:val="Знак"/>
    <w:basedOn w:val="Normal"/>
    <w:link w:val="BalloonTextChar"/>
    <w:uiPriority w:val="99"/>
    <w:rsid w:val="009D7C51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BalloonTextChar">
    <w:name w:val="Balloon Text Char"/>
    <w:aliases w:val="Знак Char"/>
    <w:basedOn w:val="DefaultParagraphFont"/>
    <w:link w:val="BalloonText"/>
    <w:uiPriority w:val="99"/>
    <w:locked/>
    <w:rsid w:val="009D7C51"/>
    <w:rPr>
      <w:rFonts w:ascii="Tahoma" w:hAnsi="Tahoma"/>
      <w:sz w:val="16"/>
      <w:lang w:val="ru-RU"/>
    </w:rPr>
  </w:style>
  <w:style w:type="table" w:styleId="MediumGrid1-Accent5">
    <w:name w:val="Medium Grid 1 Accent 5"/>
    <w:basedOn w:val="TableNormal"/>
    <w:uiPriority w:val="99"/>
    <w:rsid w:val="00386F8A"/>
    <w:rPr>
      <w:rFonts w:ascii="Calibri" w:hAnsi="Calibri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</w:style>
  <w:style w:type="table" w:styleId="TableGrid">
    <w:name w:val="Table Grid"/>
    <w:basedOn w:val="TableNormal"/>
    <w:uiPriority w:val="99"/>
    <w:rsid w:val="00857F97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2">
    <w:name w:val="Средняя заливка 1 - Акцент 12"/>
    <w:uiPriority w:val="99"/>
    <w:rsid w:val="00334B5C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3DFEE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paragraph" w:styleId="DocumentMap">
    <w:name w:val="Document Map"/>
    <w:basedOn w:val="Normal"/>
    <w:link w:val="DocumentMapChar"/>
    <w:uiPriority w:val="99"/>
    <w:semiHidden/>
    <w:rsid w:val="0030389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303890"/>
    <w:rPr>
      <w:rFonts w:ascii="Tahoma" w:hAnsi="Tahoma"/>
      <w:sz w:val="16"/>
      <w:lang w:eastAsia="en-US"/>
    </w:rPr>
  </w:style>
  <w:style w:type="character" w:styleId="CommentReference">
    <w:name w:val="annotation reference"/>
    <w:basedOn w:val="DefaultParagraphFont"/>
    <w:uiPriority w:val="99"/>
    <w:rsid w:val="00150DC4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50D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5D0A6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50D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BE4E85"/>
    <w:rPr>
      <w:rFonts w:eastAsia="Times New Roman"/>
      <w:b/>
    </w:rPr>
  </w:style>
  <w:style w:type="table" w:customStyle="1" w:styleId="1-11">
    <w:name w:val="Средняя заливка 1 - Акцент 11"/>
    <w:uiPriority w:val="99"/>
    <w:rsid w:val="00227CCE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3DFEE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paragraph" w:styleId="NormalIndent">
    <w:name w:val="Normal Indent"/>
    <w:basedOn w:val="Normal"/>
    <w:uiPriority w:val="99"/>
    <w:rsid w:val="00BB4932"/>
    <w:pPr>
      <w:ind w:left="708"/>
    </w:pPr>
  </w:style>
  <w:style w:type="paragraph" w:styleId="TOC1">
    <w:name w:val="toc 1"/>
    <w:basedOn w:val="Normal"/>
    <w:next w:val="Normal"/>
    <w:autoRedefine/>
    <w:uiPriority w:val="99"/>
    <w:rsid w:val="00861D6F"/>
    <w:pPr>
      <w:tabs>
        <w:tab w:val="left" w:pos="284"/>
        <w:tab w:val="right" w:leader="dot" w:pos="9345"/>
      </w:tabs>
      <w:ind w:left="284" w:hanging="284"/>
    </w:pPr>
    <w:rPr>
      <w:noProof/>
      <w:color w:val="000000"/>
      <w:lang w:eastAsia="ru-RU"/>
    </w:rPr>
  </w:style>
  <w:style w:type="paragraph" w:styleId="TOC3">
    <w:name w:val="toc 3"/>
    <w:basedOn w:val="Normal"/>
    <w:next w:val="Normal"/>
    <w:autoRedefine/>
    <w:uiPriority w:val="99"/>
    <w:rsid w:val="00525784"/>
    <w:pPr>
      <w:ind w:left="440"/>
    </w:pPr>
  </w:style>
  <w:style w:type="character" w:styleId="Hyperlink">
    <w:name w:val="Hyperlink"/>
    <w:basedOn w:val="DefaultParagraphFont"/>
    <w:uiPriority w:val="99"/>
    <w:rsid w:val="00525784"/>
    <w:rPr>
      <w:rFonts w:cs="Times New Roman"/>
      <w:color w:val="0000FF"/>
      <w:u w:val="single"/>
    </w:rPr>
  </w:style>
  <w:style w:type="paragraph" w:customStyle="1" w:styleId="2">
    <w:name w:val="Стиль2"/>
    <w:basedOn w:val="Heading1"/>
    <w:link w:val="20"/>
    <w:uiPriority w:val="99"/>
    <w:rsid w:val="00DD3DAB"/>
  </w:style>
  <w:style w:type="paragraph" w:styleId="FootnoteText">
    <w:name w:val="footnote text"/>
    <w:basedOn w:val="Normal"/>
    <w:link w:val="FootnoteTextChar"/>
    <w:uiPriority w:val="99"/>
    <w:semiHidden/>
    <w:rsid w:val="009E1E14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9E1E14"/>
    <w:rPr>
      <w:rFonts w:ascii="Times New Roman" w:hAnsi="Times New Roman"/>
    </w:rPr>
  </w:style>
  <w:style w:type="character" w:customStyle="1" w:styleId="20">
    <w:name w:val="Стиль2 Знак"/>
    <w:basedOn w:val="Heading1Char"/>
    <w:link w:val="2"/>
    <w:uiPriority w:val="99"/>
    <w:locked/>
    <w:rsid w:val="00DD3DAB"/>
    <w:rPr>
      <w:rFonts w:cs="Times New Roman"/>
      <w:szCs w:val="28"/>
    </w:rPr>
  </w:style>
  <w:style w:type="character" w:styleId="FootnoteReference">
    <w:name w:val="footnote reference"/>
    <w:basedOn w:val="DefaultParagraphFont"/>
    <w:uiPriority w:val="99"/>
    <w:semiHidden/>
    <w:rsid w:val="009E1E14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9F5C0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F5C0B"/>
    <w:rPr>
      <w:sz w:val="22"/>
      <w:lang w:eastAsia="en-US"/>
    </w:rPr>
  </w:style>
  <w:style w:type="paragraph" w:styleId="Revision">
    <w:name w:val="Revision"/>
    <w:hidden/>
    <w:uiPriority w:val="99"/>
    <w:semiHidden/>
    <w:rsid w:val="005D0A6B"/>
    <w:pPr>
      <w:spacing w:after="200" w:line="252" w:lineRule="auto"/>
    </w:pPr>
    <w:rPr>
      <w:lang w:eastAsia="en-US"/>
    </w:rPr>
  </w:style>
  <w:style w:type="paragraph" w:customStyle="1" w:styleId="10">
    <w:name w:val="Стиль По центру1"/>
    <w:basedOn w:val="Normal"/>
    <w:uiPriority w:val="99"/>
    <w:rsid w:val="00B61B38"/>
    <w:pPr>
      <w:keepNext/>
      <w:spacing w:before="40" w:after="80" w:line="240" w:lineRule="auto"/>
      <w:ind w:firstLine="709"/>
      <w:jc w:val="center"/>
    </w:pPr>
    <w:rPr>
      <w:rFonts w:ascii="Times New Roman" w:hAnsi="Times New Roman"/>
      <w:sz w:val="24"/>
      <w:szCs w:val="20"/>
      <w:lang w:eastAsia="ru-RU"/>
    </w:rPr>
  </w:style>
  <w:style w:type="character" w:styleId="FollowedHyperlink">
    <w:name w:val="FollowedHyperlink"/>
    <w:basedOn w:val="DefaultParagraphFont"/>
    <w:uiPriority w:val="99"/>
    <w:semiHidden/>
    <w:rsid w:val="00D3235C"/>
    <w:rPr>
      <w:rFonts w:cs="Times New Roman"/>
      <w:color w:val="800080"/>
      <w:u w:val="single"/>
    </w:rPr>
  </w:style>
  <w:style w:type="paragraph" w:customStyle="1" w:styleId="3">
    <w:name w:val="Стиль3"/>
    <w:basedOn w:val="2"/>
    <w:link w:val="30"/>
    <w:autoRedefine/>
    <w:uiPriority w:val="99"/>
    <w:rsid w:val="00ED4ECA"/>
    <w:pPr>
      <w:numPr>
        <w:numId w:val="40"/>
      </w:numPr>
      <w:jc w:val="left"/>
    </w:pPr>
    <w:rPr>
      <w:lang w:eastAsia="en-US"/>
    </w:rPr>
  </w:style>
  <w:style w:type="paragraph" w:customStyle="1" w:styleId="4">
    <w:name w:val="Стиль4"/>
    <w:basedOn w:val="Heading3"/>
    <w:link w:val="40"/>
    <w:uiPriority w:val="99"/>
    <w:rsid w:val="004F3128"/>
    <w:pPr>
      <w:numPr>
        <w:ilvl w:val="1"/>
        <w:numId w:val="2"/>
      </w:numPr>
    </w:pPr>
  </w:style>
  <w:style w:type="character" w:customStyle="1" w:styleId="30">
    <w:name w:val="Стиль3 Знак"/>
    <w:link w:val="3"/>
    <w:uiPriority w:val="99"/>
    <w:locked/>
    <w:rsid w:val="00ED4ECA"/>
    <w:rPr>
      <w:rFonts w:eastAsia="Times New Roman"/>
      <w:caps/>
      <w:color w:val="632423"/>
      <w:spacing w:val="20"/>
      <w:sz w:val="28"/>
      <w:lang w:eastAsia="en-US"/>
    </w:rPr>
  </w:style>
  <w:style w:type="paragraph" w:customStyle="1" w:styleId="5">
    <w:name w:val="Стиль5"/>
    <w:basedOn w:val="Heading3"/>
    <w:next w:val="4"/>
    <w:link w:val="50"/>
    <w:autoRedefine/>
    <w:uiPriority w:val="99"/>
    <w:rsid w:val="004F3128"/>
    <w:pPr>
      <w:numPr>
        <w:ilvl w:val="1"/>
        <w:numId w:val="4"/>
      </w:numPr>
    </w:pPr>
    <w:rPr>
      <w:caps w:val="0"/>
      <w:lang w:eastAsia="en-US"/>
    </w:rPr>
  </w:style>
  <w:style w:type="paragraph" w:customStyle="1" w:styleId="6">
    <w:name w:val="Стиль6"/>
    <w:basedOn w:val="Heading1"/>
    <w:next w:val="Heading3"/>
    <w:link w:val="60"/>
    <w:uiPriority w:val="99"/>
    <w:rsid w:val="004F3128"/>
    <w:pPr>
      <w:numPr>
        <w:ilvl w:val="1"/>
        <w:numId w:val="40"/>
      </w:numPr>
      <w:jc w:val="left"/>
    </w:pPr>
    <w:rPr>
      <w:sz w:val="26"/>
      <w:szCs w:val="26"/>
      <w:lang w:eastAsia="en-US"/>
    </w:rPr>
  </w:style>
  <w:style w:type="character" w:customStyle="1" w:styleId="50">
    <w:name w:val="Стиль5 Знак"/>
    <w:link w:val="5"/>
    <w:uiPriority w:val="99"/>
    <w:locked/>
    <w:rsid w:val="004F3128"/>
    <w:rPr>
      <w:rFonts w:eastAsia="Times New Roman"/>
      <w:color w:val="622423"/>
      <w:sz w:val="24"/>
      <w:lang w:eastAsia="en-US"/>
    </w:rPr>
  </w:style>
  <w:style w:type="paragraph" w:customStyle="1" w:styleId="7">
    <w:name w:val="Стиль7"/>
    <w:basedOn w:val="Heading3"/>
    <w:link w:val="70"/>
    <w:autoRedefine/>
    <w:uiPriority w:val="99"/>
    <w:rsid w:val="00CC16D2"/>
    <w:pPr>
      <w:numPr>
        <w:ilvl w:val="1"/>
        <w:numId w:val="5"/>
      </w:numPr>
    </w:pPr>
  </w:style>
  <w:style w:type="character" w:customStyle="1" w:styleId="60">
    <w:name w:val="Стиль6 Знак"/>
    <w:link w:val="6"/>
    <w:uiPriority w:val="99"/>
    <w:locked/>
    <w:rsid w:val="004F3128"/>
    <w:rPr>
      <w:rFonts w:eastAsia="Times New Roman"/>
      <w:caps/>
      <w:color w:val="632423"/>
      <w:spacing w:val="20"/>
      <w:sz w:val="26"/>
      <w:lang w:eastAsia="en-US"/>
    </w:rPr>
  </w:style>
  <w:style w:type="character" w:customStyle="1" w:styleId="40">
    <w:name w:val="Стиль4 Знак"/>
    <w:link w:val="4"/>
    <w:uiPriority w:val="99"/>
    <w:locked/>
    <w:rsid w:val="004F3128"/>
    <w:rPr>
      <w:rFonts w:eastAsia="Times New Roman"/>
      <w:caps/>
      <w:color w:val="622423"/>
      <w:sz w:val="24"/>
    </w:rPr>
  </w:style>
  <w:style w:type="character" w:customStyle="1" w:styleId="70">
    <w:name w:val="Стиль7 Знак"/>
    <w:link w:val="7"/>
    <w:uiPriority w:val="99"/>
    <w:locked/>
    <w:rsid w:val="00CC16D2"/>
    <w:rPr>
      <w:rFonts w:eastAsia="Times New Roman"/>
      <w:caps/>
      <w:color w:val="622423"/>
      <w:sz w:val="24"/>
    </w:rPr>
  </w:style>
  <w:style w:type="paragraph" w:customStyle="1" w:styleId="8">
    <w:name w:val="Стиль8"/>
    <w:basedOn w:val="5"/>
    <w:link w:val="80"/>
    <w:autoRedefine/>
    <w:uiPriority w:val="99"/>
    <w:rsid w:val="004F3128"/>
    <w:pPr>
      <w:numPr>
        <w:numId w:val="6"/>
      </w:numPr>
      <w:ind w:left="993" w:firstLine="0"/>
      <w:jc w:val="left"/>
    </w:pPr>
    <w:rPr>
      <w:caps/>
    </w:rPr>
  </w:style>
  <w:style w:type="character" w:customStyle="1" w:styleId="80">
    <w:name w:val="Стиль8 Знак"/>
    <w:link w:val="8"/>
    <w:uiPriority w:val="99"/>
    <w:locked/>
    <w:rsid w:val="004F3128"/>
    <w:rPr>
      <w:rFonts w:eastAsia="Times New Roman"/>
      <w:caps/>
      <w:color w:val="622423"/>
      <w:sz w:val="24"/>
      <w:lang w:eastAsia="en-US"/>
    </w:rPr>
  </w:style>
  <w:style w:type="character" w:customStyle="1" w:styleId="ListParagraphChar">
    <w:name w:val="List Paragraph Char"/>
    <w:link w:val="ListParagraph"/>
    <w:uiPriority w:val="99"/>
    <w:locked/>
    <w:rsid w:val="004F3128"/>
    <w:rPr>
      <w:rFonts w:eastAsia="Times New Roman"/>
      <w:sz w:val="22"/>
      <w:lang w:eastAsia="en-US"/>
    </w:rPr>
  </w:style>
  <w:style w:type="paragraph" w:styleId="TOC2">
    <w:name w:val="toc 2"/>
    <w:basedOn w:val="Normal"/>
    <w:next w:val="Normal"/>
    <w:autoRedefine/>
    <w:uiPriority w:val="99"/>
    <w:rsid w:val="00617DE7"/>
    <w:pPr>
      <w:spacing w:after="100" w:line="276" w:lineRule="auto"/>
      <w:ind w:left="220"/>
    </w:pPr>
    <w:rPr>
      <w:rFonts w:ascii="Calibri" w:hAnsi="Calibri"/>
    </w:rPr>
  </w:style>
  <w:style w:type="paragraph" w:customStyle="1" w:styleId="a">
    <w:name w:val="Вид документа"/>
    <w:basedOn w:val="Normal"/>
    <w:uiPriority w:val="99"/>
    <w:rsid w:val="00BE4E85"/>
    <w:pPr>
      <w:widowControl w:val="0"/>
      <w:spacing w:after="0" w:line="240" w:lineRule="auto"/>
      <w:ind w:firstLine="0"/>
      <w:jc w:val="center"/>
    </w:pPr>
    <w:rPr>
      <w:rFonts w:ascii="Arial" w:hAnsi="Arial"/>
      <w:b/>
      <w:caps/>
      <w:sz w:val="28"/>
      <w:szCs w:val="20"/>
      <w:lang w:eastAsia="ru-RU"/>
    </w:rPr>
  </w:style>
  <w:style w:type="table" w:styleId="MediumShading1-Accent2">
    <w:name w:val="Medium Shading 1 Accent 2"/>
    <w:basedOn w:val="TableNormal"/>
    <w:uiPriority w:val="99"/>
    <w:rsid w:val="00A106B5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numbering" w:customStyle="1" w:styleId="1">
    <w:name w:val="Стиль1"/>
    <w:rsid w:val="00582874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476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6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6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6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6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6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6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6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6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6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38</Pages>
  <Words>2923</Words>
  <Characters>16664</Characters>
  <Application>Microsoft Office Outlook</Application>
  <DocSecurity>0</DocSecurity>
  <Lines>0</Lines>
  <Paragraphs>0</Paragraphs>
  <ScaleCrop>false</ScaleCrop>
  <Company>БФТ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подготовке</dc:title>
  <dc:subject/>
  <dc:creator>amg</dc:creator>
  <cp:keywords/>
  <dc:description/>
  <cp:lastModifiedBy>User</cp:lastModifiedBy>
  <cp:revision>2</cp:revision>
  <cp:lastPrinted>2014-12-23T08:41:00Z</cp:lastPrinted>
  <dcterms:created xsi:type="dcterms:W3CDTF">2015-05-19T09:28:00Z</dcterms:created>
  <dcterms:modified xsi:type="dcterms:W3CDTF">2015-05-19T09:28:00Z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415b287b-03cf-4954-b18c-a2d9aa6dba65</vt:lpwstr>
  </property>
  <property fmtid="{D5CDD505-2E9C-101B-9397-08002B2CF9AE}" pid="3" name="ContentTypeId">
    <vt:lpwstr>0x0101002D3A393E714483459C6588E63BAC4450</vt:lpwstr>
  </property>
  <property fmtid="{D5CDD505-2E9C-101B-9397-08002B2CF9AE}" pid="4" name="_dlc_DocId">
    <vt:lpwstr>Q35MPENEDJK4-76-1464</vt:lpwstr>
  </property>
  <property fmtid="{D5CDD505-2E9C-101B-9397-08002B2CF9AE}" pid="5" name="Objects">
    <vt:lpwstr/>
  </property>
  <property fmtid="{D5CDD505-2E9C-101B-9397-08002B2CF9AE}" pid="6" name="_dlc_DocIdUrl">
    <vt:lpwstr>http://spserver.bft.local/atsk_goszakaz/_layouts/DocIdRedir.aspx?ID=Q35MPENEDJK4-76-1464, Q35MPENEDJK4-76-1464</vt:lpwstr>
  </property>
</Properties>
</file>